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4582FB" w14:textId="77777777" w:rsidR="00CD3FB4" w:rsidRPr="00947A26" w:rsidRDefault="00CD3FB4" w:rsidP="00CD3FB4">
      <w:pPr>
        <w:shd w:val="clear" w:color="auto" w:fill="FFFFFF"/>
        <w:tabs>
          <w:tab w:val="left" w:pos="2475"/>
          <w:tab w:val="center" w:pos="4769"/>
        </w:tabs>
        <w:spacing w:before="120" w:line="360" w:lineRule="auto"/>
        <w:ind w:right="101"/>
        <w:jc w:val="center"/>
        <w:rPr>
          <w:b/>
          <w:spacing w:val="-4"/>
        </w:rPr>
      </w:pPr>
      <w:r w:rsidRPr="00947A26">
        <w:rPr>
          <w:b/>
          <w:spacing w:val="-4"/>
        </w:rPr>
        <w:t>BANDO DI MOBILITA' VOLONTARIA</w:t>
      </w:r>
    </w:p>
    <w:p w14:paraId="4EBECD45" w14:textId="77777777" w:rsidR="00CD3FB4" w:rsidRPr="00947A26" w:rsidRDefault="00CD3FB4" w:rsidP="00CD3FB4">
      <w:pPr>
        <w:shd w:val="clear" w:color="auto" w:fill="FFFFFF"/>
        <w:spacing w:line="360" w:lineRule="auto"/>
        <w:ind w:right="101"/>
        <w:jc w:val="center"/>
        <w:rPr>
          <w:b/>
          <w:color w:val="000000"/>
          <w:spacing w:val="-4"/>
        </w:rPr>
      </w:pPr>
      <w:r w:rsidRPr="00947A26">
        <w:rPr>
          <w:b/>
          <w:color w:val="000000"/>
          <w:spacing w:val="-4"/>
        </w:rPr>
        <w:t xml:space="preserve">ex art. 30 </w:t>
      </w:r>
      <w:r w:rsidRPr="00947A26">
        <w:rPr>
          <w:b/>
          <w:spacing w:val="-4"/>
        </w:rPr>
        <w:t>comma 1 del D</w:t>
      </w:r>
      <w:r w:rsidRPr="00947A26">
        <w:rPr>
          <w:b/>
          <w:color w:val="000000"/>
          <w:spacing w:val="-4"/>
        </w:rPr>
        <w:t xml:space="preserve">. Lgs. 30 marzo 2001, n. 165 e </w:t>
      </w:r>
      <w:proofErr w:type="spellStart"/>
      <w:r w:rsidRPr="00947A26">
        <w:rPr>
          <w:b/>
          <w:color w:val="000000"/>
          <w:spacing w:val="-4"/>
        </w:rPr>
        <w:t>ss.mm.ii</w:t>
      </w:r>
      <w:proofErr w:type="spellEnd"/>
      <w:r w:rsidRPr="00947A26">
        <w:rPr>
          <w:b/>
          <w:color w:val="000000"/>
          <w:spacing w:val="-4"/>
        </w:rPr>
        <w:t>.</w:t>
      </w:r>
    </w:p>
    <w:p w14:paraId="08D5B419" w14:textId="77777777" w:rsidR="00CD3FB4" w:rsidRPr="00947A26" w:rsidRDefault="00CD3FB4" w:rsidP="00CD3FB4">
      <w:pPr>
        <w:shd w:val="clear" w:color="auto" w:fill="FFFFFF"/>
        <w:spacing w:line="360" w:lineRule="auto"/>
        <w:ind w:right="19" w:hanging="5"/>
        <w:jc w:val="both"/>
        <w:rPr>
          <w:b/>
        </w:rPr>
      </w:pPr>
    </w:p>
    <w:p w14:paraId="096AE95E" w14:textId="77777777" w:rsidR="00CD3FB4" w:rsidRPr="00947A26" w:rsidRDefault="00CD3FB4" w:rsidP="00CD3FB4">
      <w:pPr>
        <w:shd w:val="clear" w:color="auto" w:fill="FFFFFF"/>
        <w:spacing w:line="360" w:lineRule="auto"/>
        <w:ind w:right="19" w:hanging="5"/>
        <w:jc w:val="both"/>
      </w:pPr>
      <w:r w:rsidRPr="00947A26">
        <w:rPr>
          <w:b/>
        </w:rPr>
        <w:t>VISTO</w:t>
      </w:r>
      <w:r w:rsidRPr="00947A26">
        <w:t xml:space="preserve"> il </w:t>
      </w:r>
      <w:proofErr w:type="spellStart"/>
      <w:r w:rsidRPr="00947A26">
        <w:t>D.Lgs.</w:t>
      </w:r>
      <w:proofErr w:type="spellEnd"/>
      <w:r w:rsidRPr="00947A26">
        <w:t xml:space="preserve"> 30 marzo 2001, n. 165 e successive modificazioni ed integrazioni, recante norme generali sull’ordinamento del lavoro alle dipendenze delle amministrazioni pubbliche, ed in particolare l’art. 30 che disciplina il passaggio diretto di personale tra amministrazione diverse, mediante la cessione del contratto di lavoro di dipendenti che facciano domanda di trasferimento e previo consenso dell’Amministrazione di appartenenza;</w:t>
      </w:r>
    </w:p>
    <w:p w14:paraId="65877D29" w14:textId="6588FD61" w:rsidR="00CD3FB4" w:rsidRPr="00F52774" w:rsidRDefault="00CD3FB4" w:rsidP="00CD3FB4">
      <w:pPr>
        <w:pStyle w:val="Paragrafoelenco"/>
        <w:spacing w:line="360" w:lineRule="auto"/>
        <w:ind w:left="0"/>
        <w:contextualSpacing w:val="0"/>
        <w:rPr>
          <w:rFonts w:ascii="Times New Roman" w:hAnsi="Times New Roman"/>
          <w:b/>
          <w:sz w:val="24"/>
          <w:szCs w:val="24"/>
        </w:rPr>
      </w:pPr>
      <w:r w:rsidRPr="00947A26">
        <w:rPr>
          <w:rFonts w:ascii="Times New Roman" w:hAnsi="Times New Roman"/>
          <w:b/>
          <w:sz w:val="24"/>
          <w:szCs w:val="24"/>
        </w:rPr>
        <w:t>VIST</w:t>
      </w:r>
      <w:r>
        <w:rPr>
          <w:rFonts w:ascii="Times New Roman" w:hAnsi="Times New Roman"/>
          <w:b/>
          <w:sz w:val="24"/>
          <w:szCs w:val="24"/>
        </w:rPr>
        <w:t xml:space="preserve">O </w:t>
      </w:r>
      <w:r w:rsidRPr="00947A26">
        <w:rPr>
          <w:rFonts w:ascii="Times New Roman" w:hAnsi="Times New Roman"/>
          <w:sz w:val="24"/>
          <w:szCs w:val="24"/>
        </w:rPr>
        <w:t xml:space="preserve"> l</w:t>
      </w:r>
      <w:r>
        <w:rPr>
          <w:rFonts w:ascii="Times New Roman" w:hAnsi="Times New Roman"/>
          <w:sz w:val="24"/>
          <w:szCs w:val="24"/>
        </w:rPr>
        <w:t>’atto dispositivo n</w:t>
      </w:r>
      <w:r>
        <w:rPr>
          <w:rFonts w:ascii="Times New Roman" w:hAnsi="Times New Roman"/>
          <w:sz w:val="24"/>
          <w:szCs w:val="24"/>
        </w:rPr>
        <w:t>. 85</w:t>
      </w:r>
      <w:r>
        <w:rPr>
          <w:rFonts w:ascii="Times New Roman" w:hAnsi="Times New Roman"/>
          <w:sz w:val="24"/>
          <w:szCs w:val="24"/>
        </w:rPr>
        <w:t xml:space="preserve"> del</w:t>
      </w:r>
      <w:r>
        <w:rPr>
          <w:rFonts w:ascii="Times New Roman" w:hAnsi="Times New Roman"/>
          <w:sz w:val="24"/>
          <w:szCs w:val="24"/>
        </w:rPr>
        <w:t xml:space="preserve"> 28 marzo 2022</w:t>
      </w:r>
      <w:r w:rsidRPr="00947A26">
        <w:rPr>
          <w:rFonts w:ascii="Times New Roman" w:hAnsi="Times New Roman"/>
          <w:sz w:val="24"/>
          <w:szCs w:val="24"/>
        </w:rPr>
        <w:t xml:space="preserve"> con </w:t>
      </w:r>
      <w:r>
        <w:rPr>
          <w:rFonts w:ascii="Times New Roman" w:hAnsi="Times New Roman"/>
          <w:sz w:val="24"/>
          <w:szCs w:val="24"/>
        </w:rPr>
        <w:t>i</w:t>
      </w:r>
      <w:r w:rsidRPr="00947A26">
        <w:rPr>
          <w:rFonts w:ascii="Times New Roman" w:hAnsi="Times New Roman"/>
          <w:sz w:val="24"/>
          <w:szCs w:val="24"/>
        </w:rPr>
        <w:t xml:space="preserve">l quale è stato stabilito di avviare le procedure di “mobilità volontaria” per ricoprire </w:t>
      </w:r>
      <w:r w:rsidRPr="00947A26">
        <w:rPr>
          <w:rFonts w:ascii="Times New Roman" w:hAnsi="Times New Roman"/>
          <w:b/>
          <w:sz w:val="24"/>
          <w:szCs w:val="24"/>
        </w:rPr>
        <w:t xml:space="preserve">n. </w:t>
      </w:r>
      <w:r>
        <w:rPr>
          <w:rFonts w:ascii="Times New Roman" w:hAnsi="Times New Roman"/>
          <w:b/>
          <w:sz w:val="24"/>
          <w:szCs w:val="24"/>
        </w:rPr>
        <w:t>3</w:t>
      </w:r>
      <w:r w:rsidRPr="00947A26">
        <w:rPr>
          <w:rFonts w:ascii="Times New Roman" w:hAnsi="Times New Roman"/>
          <w:b/>
          <w:sz w:val="24"/>
          <w:szCs w:val="24"/>
        </w:rPr>
        <w:t xml:space="preserve"> posti in organico in Area C, </w:t>
      </w:r>
      <w:r>
        <w:rPr>
          <w:rFonts w:ascii="Times New Roman" w:hAnsi="Times New Roman"/>
          <w:b/>
          <w:sz w:val="24"/>
          <w:szCs w:val="24"/>
        </w:rPr>
        <w:t xml:space="preserve">livelli economici C1, C2, C3, C4 e C5 </w:t>
      </w:r>
      <w:r w:rsidRPr="00947A26">
        <w:rPr>
          <w:rFonts w:ascii="Times New Roman" w:hAnsi="Times New Roman"/>
          <w:color w:val="000000"/>
          <w:spacing w:val="-2"/>
          <w:sz w:val="24"/>
          <w:szCs w:val="24"/>
        </w:rPr>
        <w:t xml:space="preserve">degli Enti Pubblici non Economici, ora confluiti nel comparto “Funzioni Centrali” con CCNL del 12 febbraio 2018 </w:t>
      </w:r>
      <w:r w:rsidRPr="00947A26">
        <w:rPr>
          <w:rFonts w:ascii="Times New Roman" w:hAnsi="Times New Roman"/>
          <w:sz w:val="24"/>
          <w:szCs w:val="24"/>
        </w:rPr>
        <w:t>mediante passaggio diretto di dipendenti di cui all’art. 2, comma 2, del decreto legislativo n. 165 del 2001, in servizio presso altre amministrazioni</w:t>
      </w:r>
      <w:r w:rsidRPr="00F52774">
        <w:rPr>
          <w:rFonts w:ascii="Times New Roman" w:hAnsi="Times New Roman"/>
          <w:sz w:val="24"/>
          <w:szCs w:val="24"/>
        </w:rPr>
        <w:t xml:space="preserve">, </w:t>
      </w:r>
      <w:r w:rsidRPr="00F52774">
        <w:rPr>
          <w:rFonts w:ascii="Times New Roman" w:hAnsi="Times New Roman"/>
          <w:bCs/>
          <w:color w:val="000000"/>
          <w:spacing w:val="-2"/>
          <w:sz w:val="24"/>
          <w:szCs w:val="24"/>
        </w:rPr>
        <w:t>oggetto di limitazione della spesa del personale (turn over), che facciano domanda di trasferimento in posizioni per le quali l’amministrazione di appartenenza non le abbia dichiarate motivatamente infungibili o qualora la mobilità determini una carenza di organico superiore al 20 per cento nella qualifica corrispondente a quella del richiedente, secondo la disciplina del comma 1 dell’art. 30 del medesimo D. Lgs 165/2001</w:t>
      </w:r>
    </w:p>
    <w:p w14:paraId="19D968B6" w14:textId="77777777" w:rsidR="00CD3FB4" w:rsidRPr="00947A26" w:rsidRDefault="00CD3FB4" w:rsidP="00CD3FB4">
      <w:pPr>
        <w:shd w:val="clear" w:color="auto" w:fill="FFFFFF"/>
        <w:jc w:val="center"/>
        <w:rPr>
          <w:b/>
          <w:bCs/>
          <w:color w:val="000000"/>
          <w:spacing w:val="-4"/>
        </w:rPr>
      </w:pPr>
      <w:r w:rsidRPr="00947A26">
        <w:rPr>
          <w:b/>
          <w:bCs/>
          <w:color w:val="000000"/>
          <w:spacing w:val="-4"/>
        </w:rPr>
        <w:t>SI RENDE NOTO</w:t>
      </w:r>
    </w:p>
    <w:p w14:paraId="4492C74A" w14:textId="77777777" w:rsidR="00CD3FB4" w:rsidRPr="00947A26" w:rsidRDefault="00CD3FB4" w:rsidP="00CD3FB4">
      <w:pPr>
        <w:pStyle w:val="Paragrafoelenco"/>
        <w:spacing w:line="240" w:lineRule="auto"/>
        <w:ind w:left="0"/>
        <w:contextualSpacing w:val="0"/>
        <w:jc w:val="center"/>
        <w:rPr>
          <w:rFonts w:ascii="Times New Roman" w:hAnsi="Times New Roman"/>
          <w:b/>
          <w:sz w:val="24"/>
          <w:szCs w:val="24"/>
        </w:rPr>
      </w:pPr>
    </w:p>
    <w:p w14:paraId="4DF42C10" w14:textId="77777777" w:rsidR="00CD3FB4" w:rsidRPr="00947A26" w:rsidRDefault="00CD3FB4" w:rsidP="00CD3FB4">
      <w:pPr>
        <w:shd w:val="clear" w:color="auto" w:fill="FFFFFF"/>
        <w:spacing w:line="360" w:lineRule="auto"/>
        <w:jc w:val="both"/>
      </w:pPr>
      <w:proofErr w:type="gramStart"/>
      <w:r w:rsidRPr="00947A26">
        <w:rPr>
          <w:color w:val="000000"/>
          <w:spacing w:val="-1"/>
        </w:rPr>
        <w:t>E'</w:t>
      </w:r>
      <w:proofErr w:type="gramEnd"/>
      <w:r w:rsidRPr="00947A26">
        <w:rPr>
          <w:color w:val="000000"/>
          <w:spacing w:val="-1"/>
        </w:rPr>
        <w:t xml:space="preserve"> indetta procedura di mobilità volontaria, ai sensi dell'articolo 30</w:t>
      </w:r>
      <w:r w:rsidRPr="00947A26">
        <w:rPr>
          <w:spacing w:val="-1"/>
        </w:rPr>
        <w:t>, comma 1 del</w:t>
      </w:r>
      <w:r w:rsidRPr="00947A26">
        <w:rPr>
          <w:color w:val="000000"/>
          <w:spacing w:val="-1"/>
        </w:rPr>
        <w:t xml:space="preserve"> D. </w:t>
      </w:r>
      <w:r w:rsidRPr="00947A26">
        <w:rPr>
          <w:color w:val="000000"/>
          <w:spacing w:val="2"/>
        </w:rPr>
        <w:t xml:space="preserve">Lgs. 165/2001 e </w:t>
      </w:r>
      <w:proofErr w:type="spellStart"/>
      <w:r w:rsidRPr="00947A26">
        <w:rPr>
          <w:color w:val="000000"/>
          <w:spacing w:val="2"/>
        </w:rPr>
        <w:t>ss.mm.ii</w:t>
      </w:r>
      <w:proofErr w:type="spellEnd"/>
      <w:r w:rsidRPr="00947A26">
        <w:rPr>
          <w:color w:val="000000"/>
          <w:spacing w:val="2"/>
        </w:rPr>
        <w:t xml:space="preserve">. per la copertura di </w:t>
      </w:r>
      <w:r w:rsidRPr="00947A26">
        <w:rPr>
          <w:b/>
          <w:bCs/>
          <w:iCs/>
          <w:color w:val="000000"/>
          <w:spacing w:val="2"/>
        </w:rPr>
        <w:t xml:space="preserve">n. </w:t>
      </w:r>
      <w:r>
        <w:rPr>
          <w:b/>
          <w:bCs/>
          <w:iCs/>
          <w:color w:val="000000"/>
          <w:spacing w:val="2"/>
        </w:rPr>
        <w:t>3</w:t>
      </w:r>
      <w:r w:rsidRPr="00947A26">
        <w:rPr>
          <w:iCs/>
          <w:color w:val="000000"/>
          <w:spacing w:val="2"/>
        </w:rPr>
        <w:t xml:space="preserve"> </w:t>
      </w:r>
      <w:r w:rsidRPr="00947A26">
        <w:rPr>
          <w:b/>
          <w:bCs/>
          <w:color w:val="000000"/>
          <w:spacing w:val="2"/>
        </w:rPr>
        <w:t>post</w:t>
      </w:r>
      <w:r>
        <w:rPr>
          <w:b/>
          <w:bCs/>
          <w:color w:val="000000"/>
          <w:spacing w:val="2"/>
        </w:rPr>
        <w:t>i</w:t>
      </w:r>
      <w:r w:rsidRPr="00947A26">
        <w:rPr>
          <w:b/>
          <w:bCs/>
          <w:color w:val="000000"/>
          <w:spacing w:val="2"/>
        </w:rPr>
        <w:t xml:space="preserve"> </w:t>
      </w:r>
      <w:r w:rsidRPr="00947A26">
        <w:rPr>
          <w:color w:val="000000"/>
          <w:spacing w:val="2"/>
        </w:rPr>
        <w:t xml:space="preserve">a tempo pieno e indeterminato, </w:t>
      </w:r>
      <w:r w:rsidRPr="00947A26">
        <w:rPr>
          <w:b/>
          <w:color w:val="000000"/>
          <w:spacing w:val="2"/>
        </w:rPr>
        <w:t>Area C</w:t>
      </w:r>
      <w:r w:rsidRPr="00947A26">
        <w:rPr>
          <w:b/>
          <w:color w:val="000000"/>
          <w:spacing w:val="-2"/>
        </w:rPr>
        <w:t xml:space="preserve">, </w:t>
      </w:r>
      <w:r>
        <w:rPr>
          <w:b/>
        </w:rPr>
        <w:t xml:space="preserve">livelli economici C1, C2 e C3, c4 e C5 </w:t>
      </w:r>
      <w:r w:rsidRPr="00947A26">
        <w:rPr>
          <w:color w:val="000000"/>
          <w:spacing w:val="-2"/>
        </w:rPr>
        <w:t>degli Enti Pubblici non Economici, ora confluiti nel comparto “Funzioni Centrali” con CCNL del 12 febbraio 2018,</w:t>
      </w:r>
      <w:r w:rsidRPr="00223DD9">
        <w:rPr>
          <w:bCs/>
          <w:color w:val="000000"/>
          <w:spacing w:val="-2"/>
        </w:rPr>
        <w:t xml:space="preserve"> mediante passaggio diretto di dipendenti di cui all’art. 2, comma 2 del </w:t>
      </w:r>
      <w:proofErr w:type="spellStart"/>
      <w:r w:rsidRPr="00223DD9">
        <w:rPr>
          <w:bCs/>
          <w:color w:val="000000"/>
          <w:spacing w:val="-2"/>
        </w:rPr>
        <w:t>D.Lgs.</w:t>
      </w:r>
      <w:proofErr w:type="spellEnd"/>
      <w:r w:rsidRPr="00223DD9">
        <w:rPr>
          <w:bCs/>
          <w:color w:val="000000"/>
          <w:spacing w:val="-2"/>
        </w:rPr>
        <w:t xml:space="preserve"> 165/2001, in servizio presso altre amministrazioni </w:t>
      </w:r>
      <w:bookmarkStart w:id="0" w:name="_Hlk98852375"/>
      <w:r w:rsidRPr="00223DD9">
        <w:rPr>
          <w:bCs/>
          <w:color w:val="000000"/>
          <w:spacing w:val="-2"/>
        </w:rPr>
        <w:t>oggetto di limitazione della spesa del personale (turn over), che facciano domanda di trasferimento in posizioni per le quali l’amministrazione di appartenenza non le abbia dichiarate motivatamente infungibili o qualora la mobilità determini una carenza di organico superiore al 20 per cento nella qualifica corrispondente a quella del richiedente, secondo la disciplina del comma 1 dell’art. 30 del medesimo D. Lgs 165/2001</w:t>
      </w:r>
      <w:bookmarkEnd w:id="0"/>
      <w:r w:rsidRPr="00223DD9">
        <w:rPr>
          <w:bCs/>
          <w:color w:val="000000"/>
          <w:spacing w:val="-2"/>
        </w:rPr>
        <w:t>;</w:t>
      </w:r>
    </w:p>
    <w:p w14:paraId="2B4B34E9" w14:textId="77777777" w:rsidR="00CD3FB4" w:rsidRDefault="00CD3FB4" w:rsidP="00CD3FB4">
      <w:pPr>
        <w:shd w:val="clear" w:color="auto" w:fill="FFFFFF"/>
        <w:jc w:val="center"/>
        <w:rPr>
          <w:b/>
          <w:bCs/>
          <w:color w:val="000000"/>
          <w:spacing w:val="-4"/>
        </w:rPr>
      </w:pPr>
    </w:p>
    <w:p w14:paraId="7F3992FA" w14:textId="77777777" w:rsidR="00CD3FB4" w:rsidRPr="00947A26" w:rsidRDefault="00CD3FB4" w:rsidP="00CD3FB4">
      <w:pPr>
        <w:shd w:val="clear" w:color="auto" w:fill="FFFFFF"/>
        <w:jc w:val="center"/>
        <w:rPr>
          <w:b/>
          <w:bCs/>
          <w:color w:val="000000"/>
          <w:spacing w:val="-4"/>
        </w:rPr>
      </w:pPr>
      <w:r w:rsidRPr="00947A26">
        <w:rPr>
          <w:b/>
          <w:bCs/>
          <w:color w:val="000000"/>
          <w:spacing w:val="-4"/>
        </w:rPr>
        <w:t>REQUISITI DI PARTECIPAZIONE</w:t>
      </w:r>
    </w:p>
    <w:p w14:paraId="5EC873D5" w14:textId="77777777" w:rsidR="00CD3FB4" w:rsidRPr="00947A26" w:rsidRDefault="00CD3FB4" w:rsidP="00CD3FB4">
      <w:pPr>
        <w:pStyle w:val="Paragrafoelenco"/>
        <w:spacing w:line="240" w:lineRule="auto"/>
        <w:ind w:left="0"/>
        <w:jc w:val="center"/>
        <w:rPr>
          <w:rFonts w:ascii="Times New Roman" w:hAnsi="Times New Roman"/>
          <w:b/>
          <w:sz w:val="24"/>
          <w:szCs w:val="24"/>
        </w:rPr>
      </w:pPr>
    </w:p>
    <w:p w14:paraId="4B10ABB0" w14:textId="77777777" w:rsidR="00CD3FB4" w:rsidRPr="00947A26" w:rsidRDefault="00CD3FB4" w:rsidP="00CD3FB4">
      <w:pPr>
        <w:shd w:val="clear" w:color="auto" w:fill="FFFFFF"/>
        <w:spacing w:line="360" w:lineRule="auto"/>
        <w:ind w:right="237"/>
        <w:jc w:val="both"/>
        <w:rPr>
          <w:b/>
          <w:color w:val="000000"/>
          <w:spacing w:val="-2"/>
        </w:rPr>
      </w:pPr>
      <w:r w:rsidRPr="00947A26">
        <w:rPr>
          <w:color w:val="000000"/>
          <w:spacing w:val="-2"/>
        </w:rPr>
        <w:lastRenderedPageBreak/>
        <w:t xml:space="preserve">Sono ammessi a partecipare alla procedura di selezione, finalizzata alla mobilità </w:t>
      </w:r>
      <w:r w:rsidRPr="00947A26">
        <w:rPr>
          <w:b/>
          <w:color w:val="000000"/>
          <w:spacing w:val="-2"/>
          <w:u w:val="single"/>
        </w:rPr>
        <w:t xml:space="preserve">per n. </w:t>
      </w:r>
      <w:r>
        <w:rPr>
          <w:b/>
          <w:color w:val="000000"/>
          <w:spacing w:val="-2"/>
          <w:u w:val="single"/>
        </w:rPr>
        <w:t>3</w:t>
      </w:r>
      <w:r w:rsidRPr="00947A26">
        <w:rPr>
          <w:b/>
          <w:color w:val="000000"/>
          <w:spacing w:val="-2"/>
          <w:u w:val="single"/>
        </w:rPr>
        <w:t xml:space="preserve"> posti in Area C</w:t>
      </w:r>
      <w:r w:rsidRPr="00947A26">
        <w:rPr>
          <w:b/>
          <w:color w:val="000000"/>
          <w:spacing w:val="-2"/>
        </w:rPr>
        <w:t xml:space="preserve">, </w:t>
      </w:r>
      <w:r>
        <w:rPr>
          <w:b/>
        </w:rPr>
        <w:t xml:space="preserve">livelli economici C1, C2, C3, C4 e C5 </w:t>
      </w:r>
      <w:r w:rsidRPr="00947A26">
        <w:rPr>
          <w:color w:val="000000"/>
          <w:spacing w:val="-2"/>
        </w:rPr>
        <w:t>i lavoratori che sono in possesso dei seguenti requisiti</w:t>
      </w:r>
      <w:r w:rsidRPr="00947A26">
        <w:rPr>
          <w:b/>
          <w:color w:val="000000"/>
          <w:spacing w:val="-2"/>
        </w:rPr>
        <w:t>:</w:t>
      </w:r>
    </w:p>
    <w:p w14:paraId="59975BB3" w14:textId="77777777" w:rsidR="00CD3FB4" w:rsidRPr="00947A26" w:rsidRDefault="00CD3FB4" w:rsidP="00E01892">
      <w:pPr>
        <w:widowControl w:val="0"/>
        <w:numPr>
          <w:ilvl w:val="0"/>
          <w:numId w:val="4"/>
        </w:numPr>
        <w:autoSpaceDE w:val="0"/>
        <w:autoSpaceDN w:val="0"/>
        <w:adjustRightInd w:val="0"/>
        <w:spacing w:before="120" w:line="360" w:lineRule="auto"/>
        <w:ind w:left="425" w:hanging="425"/>
        <w:jc w:val="both"/>
        <w:rPr>
          <w:color w:val="000000"/>
          <w:spacing w:val="-1"/>
        </w:rPr>
      </w:pPr>
      <w:r w:rsidRPr="00947A26">
        <w:rPr>
          <w:color w:val="000000"/>
        </w:rPr>
        <w:t>essere dipendenti di ruolo, in servizio con rapporto di lavoro a tempo</w:t>
      </w:r>
      <w:r>
        <w:rPr>
          <w:color w:val="000000"/>
        </w:rPr>
        <w:t xml:space="preserve"> </w:t>
      </w:r>
      <w:r w:rsidRPr="00947A26">
        <w:rPr>
          <w:color w:val="000000"/>
        </w:rPr>
        <w:t>indeterminato presso</w:t>
      </w:r>
      <w:r w:rsidRPr="00947A26">
        <w:t xml:space="preserve"> una </w:t>
      </w:r>
      <w:proofErr w:type="gramStart"/>
      <w:r w:rsidRPr="00947A26">
        <w:t>delle  pubbliche</w:t>
      </w:r>
      <w:proofErr w:type="gramEnd"/>
      <w:r w:rsidRPr="00947A26">
        <w:t xml:space="preserve"> Amministrazioni di cui all’art. 1 comma 2 del D. Lgs. 165/2001</w:t>
      </w:r>
      <w:r w:rsidRPr="00947A26">
        <w:rPr>
          <w:color w:val="000000"/>
          <w:spacing w:val="-1"/>
        </w:rPr>
        <w:t xml:space="preserve">, soggette ad un regime di limitazione delle assunzioni di personale a tempo indeterminato </w:t>
      </w:r>
      <w:r w:rsidRPr="00947A26">
        <w:rPr>
          <w:spacing w:val="-1"/>
        </w:rPr>
        <w:t xml:space="preserve">ai sensi dell’art. 1, comma 47, della legge n. 311/2004 </w:t>
      </w:r>
      <w:r w:rsidRPr="00947A26">
        <w:rPr>
          <w:color w:val="000000"/>
          <w:spacing w:val="-1"/>
        </w:rPr>
        <w:t>con collocazione in un livello di inquadramento corrispondente alla</w:t>
      </w:r>
      <w:r w:rsidRPr="00947A26">
        <w:rPr>
          <w:b/>
          <w:color w:val="000000"/>
          <w:spacing w:val="2"/>
        </w:rPr>
        <w:t xml:space="preserve"> </w:t>
      </w:r>
      <w:r w:rsidRPr="00947A26">
        <w:rPr>
          <w:color w:val="000000"/>
          <w:spacing w:val="2"/>
        </w:rPr>
        <w:t>Area C</w:t>
      </w:r>
      <w:r w:rsidRPr="00947A26">
        <w:rPr>
          <w:color w:val="000000"/>
          <w:spacing w:val="-2"/>
        </w:rPr>
        <w:t xml:space="preserve">, </w:t>
      </w:r>
      <w:r>
        <w:rPr>
          <w:color w:val="000000"/>
          <w:spacing w:val="-2"/>
        </w:rPr>
        <w:t>livelli economici C1, C2, C3, C4 e C5 d</w:t>
      </w:r>
      <w:r w:rsidRPr="00947A26">
        <w:rPr>
          <w:color w:val="000000"/>
          <w:spacing w:val="-2"/>
        </w:rPr>
        <w:t>egli Enti Pubblici non Economici, ora confluiti nel comparto</w:t>
      </w:r>
      <w:r w:rsidRPr="00947A26">
        <w:rPr>
          <w:b/>
          <w:color w:val="000000"/>
          <w:spacing w:val="-2"/>
        </w:rPr>
        <w:t xml:space="preserve"> </w:t>
      </w:r>
      <w:r w:rsidRPr="00947A26">
        <w:t>“Funzioni Centrali” con CCNL del 12 febbraio 2018,</w:t>
      </w:r>
      <w:r w:rsidRPr="00947A26">
        <w:rPr>
          <w:b/>
          <w:color w:val="000000"/>
          <w:spacing w:val="-2"/>
        </w:rPr>
        <w:t xml:space="preserve"> </w:t>
      </w:r>
      <w:r w:rsidRPr="00947A26">
        <w:rPr>
          <w:color w:val="000000"/>
          <w:spacing w:val="-1"/>
        </w:rPr>
        <w:t>ai sensi del Decreto del Presidente del Consiglio dei Ministri 26 giugno 2015 in tema di definizione delle tabelle di equiparazione fra i livelli di inquadramento previsti dai contratti collettivi relativi ai diversi comparti di contrattazione del personale non dirigenziale;</w:t>
      </w:r>
    </w:p>
    <w:p w14:paraId="1EA5B6EC" w14:textId="77777777" w:rsidR="00CD3FB4" w:rsidRPr="00947A26" w:rsidRDefault="00CD3FB4" w:rsidP="00E01892">
      <w:pPr>
        <w:widowControl w:val="0"/>
        <w:numPr>
          <w:ilvl w:val="0"/>
          <w:numId w:val="4"/>
        </w:numPr>
        <w:autoSpaceDE w:val="0"/>
        <w:autoSpaceDN w:val="0"/>
        <w:adjustRightInd w:val="0"/>
        <w:spacing w:before="120" w:line="360" w:lineRule="auto"/>
        <w:ind w:left="425" w:hanging="425"/>
        <w:jc w:val="both"/>
        <w:rPr>
          <w:color w:val="000000"/>
          <w:spacing w:val="-7"/>
        </w:rPr>
      </w:pPr>
      <w:r w:rsidRPr="00947A26">
        <w:rPr>
          <w:color w:val="000000"/>
          <w:spacing w:val="3"/>
        </w:rPr>
        <w:t>essere in possesso del diploma di istruzione secondaria di secondo grado o del diploma di laurea;</w:t>
      </w:r>
    </w:p>
    <w:p w14:paraId="56674DDB" w14:textId="77777777" w:rsidR="00CD3FB4" w:rsidRPr="00947A26" w:rsidRDefault="00CD3FB4" w:rsidP="00E01892">
      <w:pPr>
        <w:widowControl w:val="0"/>
        <w:numPr>
          <w:ilvl w:val="0"/>
          <w:numId w:val="4"/>
        </w:numPr>
        <w:autoSpaceDE w:val="0"/>
        <w:autoSpaceDN w:val="0"/>
        <w:adjustRightInd w:val="0"/>
        <w:spacing w:before="120" w:line="360" w:lineRule="auto"/>
        <w:ind w:left="425" w:hanging="425"/>
        <w:jc w:val="both"/>
        <w:rPr>
          <w:color w:val="000000"/>
          <w:spacing w:val="-7"/>
        </w:rPr>
      </w:pPr>
      <w:r w:rsidRPr="00947A26">
        <w:rPr>
          <w:color w:val="000000"/>
          <w:spacing w:val="3"/>
        </w:rPr>
        <w:t>non avere procedimenti penali e/o disciplinari in corso e non aver riportato condanne penali;</w:t>
      </w:r>
    </w:p>
    <w:p w14:paraId="5422A765" w14:textId="77777777" w:rsidR="00CD3FB4" w:rsidRPr="00947A26" w:rsidRDefault="00CD3FB4" w:rsidP="00E01892">
      <w:pPr>
        <w:widowControl w:val="0"/>
        <w:numPr>
          <w:ilvl w:val="0"/>
          <w:numId w:val="4"/>
        </w:numPr>
        <w:autoSpaceDE w:val="0"/>
        <w:autoSpaceDN w:val="0"/>
        <w:adjustRightInd w:val="0"/>
        <w:spacing w:before="120" w:line="360" w:lineRule="auto"/>
        <w:ind w:left="425" w:hanging="425"/>
        <w:jc w:val="both"/>
        <w:rPr>
          <w:color w:val="000000"/>
          <w:spacing w:val="1"/>
        </w:rPr>
      </w:pPr>
      <w:r w:rsidRPr="00947A26">
        <w:rPr>
          <w:color w:val="000000"/>
        </w:rPr>
        <w:t>non</w:t>
      </w:r>
      <w:r w:rsidRPr="00947A26">
        <w:rPr>
          <w:color w:val="000000"/>
          <w:spacing w:val="-2"/>
        </w:rPr>
        <w:t xml:space="preserve"> essere incorso in procedure disciplinari, conclusesi con sanzione superiore al rimprovero verbale, nel corso degli ultimi due anni precedenti la data di pubblicazione </w:t>
      </w:r>
      <w:r w:rsidRPr="00947A26">
        <w:rPr>
          <w:color w:val="000000"/>
          <w:spacing w:val="1"/>
        </w:rPr>
        <w:t>del bando di mobilità.</w:t>
      </w:r>
    </w:p>
    <w:p w14:paraId="507CA98E" w14:textId="77777777" w:rsidR="00CD3FB4" w:rsidRPr="00947A26" w:rsidRDefault="00CD3FB4" w:rsidP="00CD3FB4">
      <w:pPr>
        <w:pStyle w:val="Paragrafoelenco"/>
        <w:spacing w:line="360" w:lineRule="auto"/>
        <w:ind w:left="0"/>
        <w:rPr>
          <w:rFonts w:ascii="Times New Roman" w:eastAsia="Times New Roman" w:hAnsi="Times New Roman"/>
          <w:color w:val="000000"/>
          <w:spacing w:val="-2"/>
          <w:sz w:val="24"/>
          <w:szCs w:val="24"/>
          <w:lang w:eastAsia="it-IT"/>
        </w:rPr>
      </w:pPr>
      <w:r w:rsidRPr="00947A26">
        <w:rPr>
          <w:rFonts w:ascii="Times New Roman" w:eastAsia="Times New Roman" w:hAnsi="Times New Roman"/>
          <w:color w:val="000000"/>
          <w:spacing w:val="-2"/>
          <w:sz w:val="24"/>
          <w:szCs w:val="24"/>
          <w:lang w:eastAsia="it-IT"/>
        </w:rPr>
        <w:t>I requisiti sopra elencati debbono essere posseduti alla data di scadenza del termine per la presentazione delle domande di ammissione alla procedura fissata nel presente bando.</w:t>
      </w:r>
    </w:p>
    <w:p w14:paraId="59817A96" w14:textId="77777777" w:rsidR="00CD3FB4" w:rsidRPr="00947A26" w:rsidRDefault="00CD3FB4" w:rsidP="00CD3FB4">
      <w:pPr>
        <w:pStyle w:val="Paragrafoelenco"/>
        <w:spacing w:line="360" w:lineRule="auto"/>
        <w:ind w:left="0"/>
        <w:rPr>
          <w:rFonts w:ascii="Times New Roman" w:eastAsia="Times New Roman" w:hAnsi="Times New Roman"/>
          <w:color w:val="000000"/>
          <w:spacing w:val="-2"/>
          <w:sz w:val="24"/>
          <w:szCs w:val="24"/>
          <w:lang w:eastAsia="it-IT"/>
        </w:rPr>
      </w:pPr>
      <w:r w:rsidRPr="00947A26">
        <w:rPr>
          <w:rFonts w:ascii="Times New Roman" w:eastAsia="Times New Roman" w:hAnsi="Times New Roman"/>
          <w:color w:val="000000"/>
          <w:spacing w:val="-2"/>
          <w:sz w:val="24"/>
          <w:szCs w:val="24"/>
          <w:lang w:eastAsia="it-IT"/>
        </w:rPr>
        <w:t>La mancanza anche di uno solo dei requisiti di ammissione alla selezione comporta, in qualunque tempo, l’esclusione dalla procedura di mobilità, anche successivamente alla immissione nei ruoli presso l’Aero Club d’Italia.</w:t>
      </w:r>
    </w:p>
    <w:p w14:paraId="5748A9B4" w14:textId="77777777" w:rsidR="00CD3FB4" w:rsidRPr="00947A26" w:rsidRDefault="00CD3FB4" w:rsidP="00CD3FB4">
      <w:pPr>
        <w:pStyle w:val="Paragrafoelenco"/>
        <w:spacing w:line="360" w:lineRule="auto"/>
        <w:ind w:left="0"/>
        <w:contextualSpacing w:val="0"/>
        <w:rPr>
          <w:rFonts w:ascii="Times New Roman" w:hAnsi="Times New Roman"/>
          <w:sz w:val="24"/>
          <w:szCs w:val="24"/>
        </w:rPr>
      </w:pPr>
      <w:r w:rsidRPr="00947A26">
        <w:rPr>
          <w:rFonts w:ascii="Times New Roman" w:hAnsi="Times New Roman"/>
          <w:sz w:val="24"/>
          <w:szCs w:val="24"/>
        </w:rPr>
        <w:t>I candidati ammessi alla procedura selettiva verranno, come di seguito specificato, invitati a sostenere un colloquio.</w:t>
      </w:r>
    </w:p>
    <w:p w14:paraId="19A336BC" w14:textId="77777777" w:rsidR="00CD3FB4" w:rsidRPr="00947A26" w:rsidRDefault="00CD3FB4" w:rsidP="00CD3FB4">
      <w:pPr>
        <w:shd w:val="clear" w:color="auto" w:fill="FFFFFF"/>
        <w:spacing w:before="120" w:line="360" w:lineRule="auto"/>
        <w:jc w:val="both"/>
      </w:pPr>
      <w:r w:rsidRPr="00947A26">
        <w:t xml:space="preserve">Nel giorno di convocazione presso la sede dell’Ente al fine di sostenere il predetto colloquio, i candidati dovranno presentarsi muniti </w:t>
      </w:r>
      <w:r w:rsidRPr="00947A26">
        <w:rPr>
          <w:spacing w:val="-2"/>
        </w:rPr>
        <w:t>del nulla osta ufficiale, specifico per la mobilità verso l’Aero Club d’Italia, rilasciato dall’organo competente, sulla base della normativa vigente, dell’Amministrazione di appartenenza.</w:t>
      </w:r>
    </w:p>
    <w:p w14:paraId="257783B2" w14:textId="77777777" w:rsidR="00CD3FB4" w:rsidRPr="00947A26" w:rsidRDefault="00CD3FB4" w:rsidP="00CD3FB4">
      <w:pPr>
        <w:pStyle w:val="Paragrafoelenco"/>
        <w:spacing w:line="240" w:lineRule="auto"/>
        <w:ind w:left="0"/>
        <w:jc w:val="center"/>
        <w:rPr>
          <w:rFonts w:ascii="Times New Roman" w:hAnsi="Times New Roman"/>
          <w:b/>
          <w:sz w:val="24"/>
          <w:szCs w:val="24"/>
        </w:rPr>
      </w:pPr>
    </w:p>
    <w:p w14:paraId="7503FC62" w14:textId="77777777" w:rsidR="00CD3FB4" w:rsidRPr="00947A26" w:rsidRDefault="00CD3FB4" w:rsidP="00CD3FB4">
      <w:pPr>
        <w:shd w:val="clear" w:color="auto" w:fill="FFFFFF"/>
        <w:jc w:val="center"/>
        <w:rPr>
          <w:b/>
          <w:bCs/>
          <w:color w:val="000000"/>
          <w:spacing w:val="-4"/>
        </w:rPr>
      </w:pPr>
      <w:r w:rsidRPr="00947A26">
        <w:rPr>
          <w:b/>
          <w:bCs/>
          <w:color w:val="000000"/>
          <w:spacing w:val="-4"/>
        </w:rPr>
        <w:t>DOMANDA E TERMINI DI PRESENTAZIONE</w:t>
      </w:r>
    </w:p>
    <w:p w14:paraId="34F628B3" w14:textId="77777777" w:rsidR="00CD3FB4" w:rsidRPr="00947A26" w:rsidRDefault="00CD3FB4" w:rsidP="00CD3FB4">
      <w:pPr>
        <w:pStyle w:val="Paragrafoelenco"/>
        <w:spacing w:line="240" w:lineRule="auto"/>
        <w:ind w:left="0"/>
        <w:jc w:val="center"/>
        <w:rPr>
          <w:rFonts w:ascii="Times New Roman" w:hAnsi="Times New Roman"/>
          <w:b/>
          <w:sz w:val="24"/>
          <w:szCs w:val="24"/>
        </w:rPr>
      </w:pPr>
    </w:p>
    <w:p w14:paraId="6284207C" w14:textId="3530E7F8" w:rsidR="00CD3FB4" w:rsidRPr="00947A26" w:rsidRDefault="00CD3FB4" w:rsidP="00CD3FB4">
      <w:pPr>
        <w:spacing w:line="360" w:lineRule="auto"/>
        <w:ind w:right="29"/>
        <w:jc w:val="both"/>
        <w:rPr>
          <w:color w:val="000000"/>
          <w:spacing w:val="-6"/>
        </w:rPr>
      </w:pPr>
      <w:r w:rsidRPr="00947A26">
        <w:rPr>
          <w:color w:val="000000"/>
          <w:spacing w:val="-5"/>
        </w:rPr>
        <w:t xml:space="preserve">La domanda di ammissione alla selezione di interesse, redatta in carta semplice esclusivamente sull'apposito modello allegato "A" al presente bando e </w:t>
      </w:r>
      <w:r w:rsidRPr="00947A26">
        <w:rPr>
          <w:color w:val="000000"/>
          <w:spacing w:val="-6"/>
        </w:rPr>
        <w:t>indirizzata all’Aero Club d’Italia – Servizio Affari Generali e Personale - Via Cesare Beccaria, n. 35/A – 00196 ROMA – (</w:t>
      </w:r>
      <w:hyperlink r:id="rId8" w:history="1">
        <w:r w:rsidRPr="00947A26">
          <w:rPr>
            <w:rStyle w:val="Collegamentoipertestuale"/>
            <w:spacing w:val="-6"/>
          </w:rPr>
          <w:t>segreteria.aeci@pec.aeci.it</w:t>
        </w:r>
      </w:hyperlink>
      <w:r w:rsidRPr="00947A26">
        <w:rPr>
          <w:color w:val="000000"/>
          <w:spacing w:val="-6"/>
        </w:rPr>
        <w:t>) , deve essere pre</w:t>
      </w:r>
      <w:r w:rsidRPr="00947A26">
        <w:rPr>
          <w:color w:val="000000"/>
          <w:spacing w:val="-5"/>
        </w:rPr>
        <w:t xml:space="preserve">sentata direttamente alla Segreteria </w:t>
      </w:r>
      <w:r w:rsidRPr="00947A26">
        <w:rPr>
          <w:spacing w:val="-5"/>
        </w:rPr>
        <w:t xml:space="preserve">Generale </w:t>
      </w:r>
      <w:r w:rsidRPr="00947A26">
        <w:rPr>
          <w:color w:val="000000"/>
          <w:spacing w:val="-5"/>
        </w:rPr>
        <w:t xml:space="preserve">dell’Ente per la registrazione del protocollo della corrispondenza in arrivo all’Aero Club d’Italia o spedita a mezzo raccomandata postale con </w:t>
      </w:r>
      <w:r w:rsidRPr="00947A26">
        <w:rPr>
          <w:color w:val="000000"/>
          <w:spacing w:val="-6"/>
        </w:rPr>
        <w:t>avviso di ricevimento o trasmessa per posta elettroni</w:t>
      </w:r>
      <w:r w:rsidRPr="00947A26">
        <w:rPr>
          <w:color w:val="000000"/>
          <w:spacing w:val="-4"/>
        </w:rPr>
        <w:t xml:space="preserve">ca certificata </w:t>
      </w:r>
      <w:r w:rsidRPr="00947A26">
        <w:rPr>
          <w:color w:val="000000"/>
          <w:spacing w:val="-6"/>
        </w:rPr>
        <w:t xml:space="preserve">entro il termine perentorio di scadenza fissato alle </w:t>
      </w:r>
      <w:r w:rsidRPr="004B1A43">
        <w:rPr>
          <w:b/>
          <w:bCs/>
          <w:color w:val="000000"/>
          <w:spacing w:val="-6"/>
        </w:rPr>
        <w:t xml:space="preserve">ore 12.00 del </w:t>
      </w:r>
      <w:r w:rsidRPr="004B1A43">
        <w:rPr>
          <w:b/>
          <w:bCs/>
          <w:spacing w:val="-6"/>
        </w:rPr>
        <w:t xml:space="preserve">giorno lunedì  </w:t>
      </w:r>
      <w:r>
        <w:rPr>
          <w:b/>
          <w:bCs/>
          <w:spacing w:val="-6"/>
        </w:rPr>
        <w:t>30 maggio 2022</w:t>
      </w:r>
      <w:r w:rsidRPr="004B1A43">
        <w:rPr>
          <w:color w:val="000000"/>
          <w:spacing w:val="-6"/>
        </w:rPr>
        <w:t>.</w:t>
      </w:r>
    </w:p>
    <w:p w14:paraId="01DF1D80" w14:textId="17D48460" w:rsidR="00CD3FB4" w:rsidRDefault="00CD3FB4" w:rsidP="00CD3FB4">
      <w:pPr>
        <w:shd w:val="clear" w:color="auto" w:fill="FFFFFF"/>
        <w:spacing w:before="120" w:line="360" w:lineRule="auto"/>
        <w:ind w:right="11"/>
        <w:jc w:val="both"/>
        <w:rPr>
          <w:color w:val="000000"/>
          <w:spacing w:val="-5"/>
        </w:rPr>
      </w:pPr>
      <w:r w:rsidRPr="00947A26">
        <w:rPr>
          <w:color w:val="000000"/>
          <w:spacing w:val="-5"/>
        </w:rPr>
        <w:t xml:space="preserve">La presentazione tramite consegna a mano, con servizio postale o con modalità telematica deve avvenire perentoriamente, a pena di esclusione, entro le ore </w:t>
      </w:r>
      <w:r w:rsidRPr="004B1A43">
        <w:rPr>
          <w:b/>
          <w:color w:val="000000"/>
          <w:spacing w:val="-5"/>
        </w:rPr>
        <w:t xml:space="preserve">12:00 del giorno lunedì </w:t>
      </w:r>
      <w:r>
        <w:rPr>
          <w:b/>
          <w:color w:val="000000"/>
          <w:spacing w:val="-5"/>
        </w:rPr>
        <w:t>30 maggio 2022</w:t>
      </w:r>
      <w:r w:rsidRPr="00947A26">
        <w:rPr>
          <w:color w:val="000000"/>
          <w:spacing w:val="-5"/>
        </w:rPr>
        <w:t xml:space="preserve">. </w:t>
      </w:r>
    </w:p>
    <w:p w14:paraId="677B72EB" w14:textId="77777777" w:rsidR="00CD3FB4" w:rsidRPr="00947A26" w:rsidRDefault="00CD3FB4" w:rsidP="00CD3FB4">
      <w:pPr>
        <w:shd w:val="clear" w:color="auto" w:fill="FFFFFF"/>
        <w:spacing w:before="120" w:line="360" w:lineRule="auto"/>
        <w:ind w:right="11"/>
        <w:jc w:val="both"/>
        <w:rPr>
          <w:color w:val="000000"/>
          <w:spacing w:val="-6"/>
        </w:rPr>
      </w:pPr>
      <w:proofErr w:type="gramStart"/>
      <w:r w:rsidRPr="00947A26">
        <w:rPr>
          <w:color w:val="000000"/>
          <w:spacing w:val="-5"/>
        </w:rPr>
        <w:t>E’</w:t>
      </w:r>
      <w:proofErr w:type="gramEnd"/>
      <w:r w:rsidRPr="00947A26">
        <w:rPr>
          <w:color w:val="000000"/>
          <w:spacing w:val="-5"/>
        </w:rPr>
        <w:t xml:space="preserve"> ammessa la presentazione tramite raccomandata con ricevuta di ritorno che dovrà pervenire entro il termine sopra specificato a nulla valendo la data del timbro postale</w:t>
      </w:r>
      <w:r w:rsidRPr="00947A26">
        <w:rPr>
          <w:color w:val="000000"/>
          <w:spacing w:val="-6"/>
        </w:rPr>
        <w:t>.</w:t>
      </w:r>
    </w:p>
    <w:p w14:paraId="05F47CCA" w14:textId="77777777" w:rsidR="00CD3FB4" w:rsidRPr="00947A26" w:rsidRDefault="00CD3FB4" w:rsidP="00CD3FB4">
      <w:pPr>
        <w:shd w:val="clear" w:color="auto" w:fill="FFFFFF"/>
        <w:spacing w:before="120" w:line="360" w:lineRule="auto"/>
        <w:ind w:right="11"/>
        <w:jc w:val="both"/>
        <w:rPr>
          <w:color w:val="000000"/>
          <w:spacing w:val="-6"/>
        </w:rPr>
      </w:pPr>
      <w:r w:rsidRPr="00947A26">
        <w:rPr>
          <w:color w:val="000000"/>
          <w:spacing w:val="-6"/>
        </w:rPr>
        <w:t>L’</w:t>
      </w:r>
      <w:proofErr w:type="spellStart"/>
      <w:r w:rsidRPr="00947A26">
        <w:rPr>
          <w:color w:val="000000"/>
          <w:spacing w:val="-6"/>
        </w:rPr>
        <w:t>Ae.C.I</w:t>
      </w:r>
      <w:proofErr w:type="spellEnd"/>
      <w:r w:rsidRPr="00947A26">
        <w:rPr>
          <w:color w:val="000000"/>
          <w:spacing w:val="-6"/>
        </w:rPr>
        <w:t>. non assume alcuna responsabilità per la mancata ricezione della domanda dovuta a cause non imputabili all’</w:t>
      </w:r>
      <w:proofErr w:type="spellStart"/>
      <w:r w:rsidRPr="00947A26">
        <w:rPr>
          <w:color w:val="000000"/>
          <w:spacing w:val="-6"/>
        </w:rPr>
        <w:t>Ae.C.I</w:t>
      </w:r>
      <w:proofErr w:type="spellEnd"/>
      <w:r w:rsidRPr="00947A26">
        <w:rPr>
          <w:color w:val="000000"/>
          <w:spacing w:val="-6"/>
        </w:rPr>
        <w:t>. stesso.</w:t>
      </w:r>
    </w:p>
    <w:p w14:paraId="0F640C94" w14:textId="77777777" w:rsidR="00CD3FB4" w:rsidRPr="00947A26" w:rsidRDefault="00CD3FB4" w:rsidP="00CD3FB4">
      <w:pPr>
        <w:shd w:val="clear" w:color="auto" w:fill="FFFFFF"/>
        <w:spacing w:before="120" w:line="360" w:lineRule="auto"/>
        <w:ind w:right="11"/>
        <w:jc w:val="both"/>
        <w:rPr>
          <w:color w:val="000000"/>
          <w:spacing w:val="-6"/>
        </w:rPr>
      </w:pPr>
      <w:r w:rsidRPr="00947A26">
        <w:rPr>
          <w:color w:val="000000"/>
          <w:spacing w:val="-5"/>
        </w:rPr>
        <w:t xml:space="preserve">La data di presentazione della domanda è comprovata dal timbro datario di protocollo della corrispondenza in arrivo apposto sulla </w:t>
      </w:r>
      <w:r w:rsidRPr="00947A26">
        <w:rPr>
          <w:color w:val="000000"/>
          <w:spacing w:val="-6"/>
        </w:rPr>
        <w:t xml:space="preserve">stessa dalla Segreteria </w:t>
      </w:r>
      <w:r w:rsidRPr="00947A26">
        <w:rPr>
          <w:spacing w:val="-6"/>
        </w:rPr>
        <w:t>Generale</w:t>
      </w:r>
      <w:r w:rsidRPr="00947A26">
        <w:rPr>
          <w:color w:val="FF0000"/>
          <w:spacing w:val="-6"/>
        </w:rPr>
        <w:t xml:space="preserve"> </w:t>
      </w:r>
      <w:r w:rsidRPr="00947A26">
        <w:rPr>
          <w:color w:val="000000"/>
          <w:spacing w:val="-6"/>
        </w:rPr>
        <w:t>dell’Ente.</w:t>
      </w:r>
    </w:p>
    <w:p w14:paraId="0C435047" w14:textId="77777777" w:rsidR="00CD3FB4" w:rsidRPr="00947A26" w:rsidRDefault="00CD3FB4" w:rsidP="00CD3FB4">
      <w:pPr>
        <w:shd w:val="clear" w:color="auto" w:fill="FFFFFF"/>
        <w:spacing w:before="120" w:line="360" w:lineRule="auto"/>
        <w:ind w:right="11"/>
        <w:jc w:val="both"/>
        <w:rPr>
          <w:color w:val="000000"/>
          <w:spacing w:val="-5"/>
        </w:rPr>
      </w:pPr>
      <w:r w:rsidRPr="00947A26">
        <w:rPr>
          <w:color w:val="000000"/>
          <w:spacing w:val="-6"/>
        </w:rPr>
        <w:t xml:space="preserve">I concorrenti che si avvalgono della facoltà di </w:t>
      </w:r>
      <w:r w:rsidRPr="00947A26">
        <w:rPr>
          <w:color w:val="000000"/>
          <w:spacing w:val="-5"/>
        </w:rPr>
        <w:t>presentare direttamente la domanda di ammissione, ne producono alla suddetta Segreteria una copia aggiuntiva sulla quale la stessa appone</w:t>
      </w:r>
      <w:r>
        <w:rPr>
          <w:color w:val="000000"/>
          <w:spacing w:val="-5"/>
        </w:rPr>
        <w:t xml:space="preserve"> l’etichetta recante il numero di protocollo in entrata e la data di consegna.</w:t>
      </w:r>
    </w:p>
    <w:p w14:paraId="0D6B645A" w14:textId="77777777" w:rsidR="00CD3FB4" w:rsidRPr="00947A26" w:rsidRDefault="00CD3FB4" w:rsidP="00CD3FB4">
      <w:pPr>
        <w:shd w:val="clear" w:color="auto" w:fill="FFFFFF"/>
        <w:spacing w:before="120" w:line="360" w:lineRule="auto"/>
        <w:ind w:right="11"/>
        <w:jc w:val="both"/>
      </w:pPr>
      <w:r w:rsidRPr="00947A26">
        <w:rPr>
          <w:color w:val="000000"/>
          <w:spacing w:val="-2"/>
        </w:rPr>
        <w:t xml:space="preserve">Sulla busta contenente la domanda di ammissione, il concorrente dovrà riportare, </w:t>
      </w:r>
      <w:r w:rsidRPr="004E4642">
        <w:rPr>
          <w:b/>
          <w:color w:val="000000"/>
          <w:spacing w:val="-2"/>
          <w:u w:val="single"/>
        </w:rPr>
        <w:t>a pena di esclusione</w:t>
      </w:r>
      <w:r w:rsidRPr="00947A26">
        <w:rPr>
          <w:color w:val="000000"/>
          <w:spacing w:val="-2"/>
        </w:rPr>
        <w:t xml:space="preserve">, la seguente dicitura </w:t>
      </w:r>
      <w:r w:rsidRPr="00947A26">
        <w:rPr>
          <w:b/>
          <w:color w:val="000000"/>
          <w:spacing w:val="-2"/>
        </w:rPr>
        <w:t xml:space="preserve">"MOBILITA' </w:t>
      </w:r>
      <w:proofErr w:type="gramStart"/>
      <w:r w:rsidRPr="00947A26">
        <w:rPr>
          <w:b/>
          <w:color w:val="000000"/>
          <w:spacing w:val="-2"/>
        </w:rPr>
        <w:t xml:space="preserve">VOLONTARIA </w:t>
      </w:r>
      <w:r>
        <w:rPr>
          <w:b/>
          <w:color w:val="000000"/>
          <w:spacing w:val="-2"/>
        </w:rPr>
        <w:t xml:space="preserve"> </w:t>
      </w:r>
      <w:r w:rsidRPr="00947A26">
        <w:rPr>
          <w:b/>
          <w:color w:val="000000"/>
          <w:spacing w:val="-2"/>
        </w:rPr>
        <w:t>AREA</w:t>
      </w:r>
      <w:proofErr w:type="gramEnd"/>
      <w:r w:rsidRPr="00947A26">
        <w:rPr>
          <w:b/>
          <w:color w:val="000000"/>
          <w:spacing w:val="-2"/>
        </w:rPr>
        <w:t xml:space="preserve"> C</w:t>
      </w:r>
      <w:r>
        <w:rPr>
          <w:b/>
          <w:color w:val="000000"/>
          <w:spacing w:val="-2"/>
        </w:rPr>
        <w:t xml:space="preserve"> – LIVELLI ECONOMICI C1, C2, C3, C4 e C5 EPNE -</w:t>
      </w:r>
      <w:r w:rsidRPr="00947A26">
        <w:rPr>
          <w:b/>
          <w:color w:val="000000"/>
          <w:spacing w:val="-2"/>
        </w:rPr>
        <w:t>”.</w:t>
      </w:r>
      <w:r w:rsidRPr="00947A26">
        <w:rPr>
          <w:color w:val="000000"/>
          <w:spacing w:val="4"/>
        </w:rPr>
        <w:t xml:space="preserve"> </w:t>
      </w:r>
    </w:p>
    <w:p w14:paraId="6BF578C8" w14:textId="77777777" w:rsidR="00CD3FB4" w:rsidRPr="00947A26" w:rsidRDefault="00CD3FB4" w:rsidP="00CD3FB4">
      <w:pPr>
        <w:shd w:val="clear" w:color="auto" w:fill="FFFFFF"/>
        <w:spacing w:before="120" w:line="360" w:lineRule="auto"/>
        <w:ind w:right="11"/>
        <w:jc w:val="both"/>
        <w:rPr>
          <w:color w:val="000000"/>
          <w:spacing w:val="-5"/>
        </w:rPr>
      </w:pPr>
      <w:r w:rsidRPr="00947A26">
        <w:rPr>
          <w:color w:val="000000"/>
          <w:spacing w:val="-5"/>
        </w:rPr>
        <w:t>In</w:t>
      </w:r>
      <w:r w:rsidRPr="00947A26">
        <w:rPr>
          <w:color w:val="000000"/>
          <w:spacing w:val="-6"/>
        </w:rPr>
        <w:t xml:space="preserve"> caso di utilizzo della posta elettronica certificata, le domande di partecipazione e la relativa </w:t>
      </w:r>
      <w:r w:rsidRPr="00947A26">
        <w:rPr>
          <w:color w:val="000000"/>
          <w:spacing w:val="-7"/>
        </w:rPr>
        <w:t xml:space="preserve">documentazione dovranno essere ricevute entro il termine di scadenza del bando, </w:t>
      </w:r>
      <w:r w:rsidRPr="00947A26">
        <w:rPr>
          <w:color w:val="000000"/>
          <w:spacing w:val="-5"/>
        </w:rPr>
        <w:t>allegate al messaggio di posta in formato PDF contenente la scansione degli originali.</w:t>
      </w:r>
    </w:p>
    <w:p w14:paraId="43277150" w14:textId="77777777" w:rsidR="00CD3FB4" w:rsidRPr="00947A26" w:rsidRDefault="00CD3FB4" w:rsidP="00CD3FB4">
      <w:pPr>
        <w:shd w:val="clear" w:color="auto" w:fill="FFFFFF"/>
        <w:spacing w:before="120" w:line="360" w:lineRule="auto"/>
        <w:ind w:right="11"/>
        <w:jc w:val="both"/>
      </w:pPr>
      <w:r w:rsidRPr="00947A26">
        <w:rPr>
          <w:color w:val="000000"/>
          <w:spacing w:val="-5"/>
        </w:rPr>
        <w:t xml:space="preserve">Nell'oggetto del messaggio di posta elettronica certificata dovrà essere indicata la dicitura </w:t>
      </w:r>
      <w:r w:rsidRPr="00947A26">
        <w:rPr>
          <w:b/>
          <w:color w:val="000000"/>
          <w:spacing w:val="-5"/>
        </w:rPr>
        <w:t>“</w:t>
      </w:r>
      <w:r w:rsidRPr="00947A26">
        <w:rPr>
          <w:b/>
          <w:color w:val="000000"/>
          <w:spacing w:val="-2"/>
        </w:rPr>
        <w:t>MOBILITA' VOLONTARIA AREA C</w:t>
      </w:r>
      <w:r>
        <w:rPr>
          <w:b/>
          <w:color w:val="000000"/>
          <w:spacing w:val="-2"/>
        </w:rPr>
        <w:t>– LIVELLI ECONOMICI C1, C2, C3, C4 e C5 EPNE -</w:t>
      </w:r>
      <w:r w:rsidRPr="00947A26">
        <w:rPr>
          <w:b/>
          <w:color w:val="000000"/>
          <w:spacing w:val="-2"/>
        </w:rPr>
        <w:t>”.</w:t>
      </w:r>
      <w:r w:rsidRPr="00947A26">
        <w:rPr>
          <w:color w:val="000000"/>
          <w:spacing w:val="4"/>
        </w:rPr>
        <w:t xml:space="preserve"> </w:t>
      </w:r>
    </w:p>
    <w:p w14:paraId="5B32F030" w14:textId="77777777" w:rsidR="00CD3FB4" w:rsidRPr="00947A26" w:rsidRDefault="00CD3FB4" w:rsidP="00CD3FB4">
      <w:pPr>
        <w:shd w:val="clear" w:color="auto" w:fill="FFFFFF"/>
        <w:spacing w:before="120" w:line="360" w:lineRule="auto"/>
        <w:ind w:right="11"/>
        <w:jc w:val="both"/>
        <w:rPr>
          <w:color w:val="000000"/>
          <w:spacing w:val="-5"/>
        </w:rPr>
      </w:pPr>
      <w:r w:rsidRPr="00947A26">
        <w:rPr>
          <w:color w:val="000000"/>
          <w:spacing w:val="-6"/>
        </w:rPr>
        <w:t>La data di presentazione è attestata dalla ricevuta di accettazione.</w:t>
      </w:r>
    </w:p>
    <w:p w14:paraId="4C355161" w14:textId="77777777" w:rsidR="00CD3FB4" w:rsidRPr="00947A26" w:rsidRDefault="00CD3FB4" w:rsidP="00CD3FB4">
      <w:pPr>
        <w:shd w:val="clear" w:color="auto" w:fill="FFFFFF"/>
        <w:spacing w:before="120" w:line="360" w:lineRule="auto"/>
        <w:ind w:right="11"/>
        <w:jc w:val="both"/>
      </w:pPr>
      <w:r w:rsidRPr="00947A26">
        <w:rPr>
          <w:color w:val="000000"/>
          <w:spacing w:val="-6"/>
        </w:rPr>
        <w:t xml:space="preserve">L’Aero Club d’Italia non assume alcuna responsabilità per la mancata ricezione delle domande, </w:t>
      </w:r>
      <w:r w:rsidRPr="00947A26">
        <w:rPr>
          <w:color w:val="000000"/>
          <w:spacing w:val="-5"/>
        </w:rPr>
        <w:t>dovuta a disguidi postali o telematici o comunque imputabili a fatto di terzi, a caso fortuito o forza maggiore.</w:t>
      </w:r>
    </w:p>
    <w:p w14:paraId="347FDE51" w14:textId="77777777" w:rsidR="00CD3FB4" w:rsidRPr="00947A26" w:rsidRDefault="00CD3FB4" w:rsidP="00CD3FB4">
      <w:pPr>
        <w:shd w:val="clear" w:color="auto" w:fill="FFFFFF"/>
        <w:spacing w:before="120" w:line="360" w:lineRule="auto"/>
        <w:ind w:right="11"/>
        <w:jc w:val="both"/>
        <w:rPr>
          <w:color w:val="000000"/>
          <w:spacing w:val="-8"/>
        </w:rPr>
      </w:pPr>
      <w:r w:rsidRPr="00947A26">
        <w:rPr>
          <w:color w:val="000000"/>
          <w:spacing w:val="-6"/>
        </w:rPr>
        <w:lastRenderedPageBreak/>
        <w:t>Nella domanda di partecipazione i candidati devono dichiarare, sotto la propria responsabilità</w:t>
      </w:r>
      <w:r w:rsidRPr="00947A26">
        <w:rPr>
          <w:color w:val="000000"/>
          <w:spacing w:val="-8"/>
        </w:rPr>
        <w:t>:</w:t>
      </w:r>
    </w:p>
    <w:p w14:paraId="2880885E" w14:textId="77777777" w:rsidR="00CD3FB4" w:rsidRPr="00947A26" w:rsidRDefault="00CD3FB4" w:rsidP="00E01892">
      <w:pPr>
        <w:widowControl w:val="0"/>
        <w:numPr>
          <w:ilvl w:val="0"/>
          <w:numId w:val="1"/>
        </w:numPr>
        <w:shd w:val="clear" w:color="auto" w:fill="FFFFFF"/>
        <w:autoSpaceDE w:val="0"/>
        <w:autoSpaceDN w:val="0"/>
        <w:adjustRightInd w:val="0"/>
        <w:spacing w:before="120" w:line="360" w:lineRule="auto"/>
        <w:ind w:left="425" w:hanging="425"/>
        <w:jc w:val="both"/>
        <w:rPr>
          <w:color w:val="000000"/>
          <w:spacing w:val="-6"/>
        </w:rPr>
      </w:pPr>
      <w:r w:rsidRPr="00947A26">
        <w:rPr>
          <w:color w:val="000000"/>
          <w:spacing w:val="-1"/>
        </w:rPr>
        <w:t>le loro generalità, residenza e recapito presso il quale desiderano ricevere tutta la corrispondenza;</w:t>
      </w:r>
    </w:p>
    <w:p w14:paraId="65FC47CD" w14:textId="77777777" w:rsidR="00CD3FB4" w:rsidRPr="00947A26" w:rsidRDefault="00CD3FB4" w:rsidP="00E01892">
      <w:pPr>
        <w:widowControl w:val="0"/>
        <w:numPr>
          <w:ilvl w:val="0"/>
          <w:numId w:val="1"/>
        </w:numPr>
        <w:shd w:val="clear" w:color="auto" w:fill="FFFFFF"/>
        <w:autoSpaceDE w:val="0"/>
        <w:autoSpaceDN w:val="0"/>
        <w:adjustRightInd w:val="0"/>
        <w:spacing w:before="120" w:line="360" w:lineRule="auto"/>
        <w:ind w:left="425" w:hanging="425"/>
        <w:jc w:val="both"/>
        <w:rPr>
          <w:color w:val="000000"/>
          <w:spacing w:val="-12"/>
        </w:rPr>
      </w:pPr>
      <w:r w:rsidRPr="00947A26">
        <w:rPr>
          <w:color w:val="000000"/>
          <w:spacing w:val="-1"/>
        </w:rPr>
        <w:t>l'Ente</w:t>
      </w:r>
      <w:r w:rsidRPr="00947A26">
        <w:rPr>
          <w:color w:val="000000"/>
          <w:spacing w:val="-6"/>
        </w:rPr>
        <w:t xml:space="preserve"> di appartenenza ed il livello di inquadramento giuridico ed economico posseduto;</w:t>
      </w:r>
    </w:p>
    <w:p w14:paraId="1A5B7285" w14:textId="77777777" w:rsidR="00CD3FB4" w:rsidRPr="00947A26" w:rsidRDefault="00CD3FB4" w:rsidP="00E01892">
      <w:pPr>
        <w:widowControl w:val="0"/>
        <w:numPr>
          <w:ilvl w:val="0"/>
          <w:numId w:val="1"/>
        </w:numPr>
        <w:shd w:val="clear" w:color="auto" w:fill="FFFFFF"/>
        <w:autoSpaceDE w:val="0"/>
        <w:autoSpaceDN w:val="0"/>
        <w:adjustRightInd w:val="0"/>
        <w:spacing w:before="120" w:line="360" w:lineRule="auto"/>
        <w:ind w:left="425" w:hanging="425"/>
        <w:jc w:val="both"/>
        <w:rPr>
          <w:color w:val="000000"/>
          <w:spacing w:val="-12"/>
        </w:rPr>
      </w:pPr>
      <w:r w:rsidRPr="00947A26">
        <w:rPr>
          <w:color w:val="000000"/>
          <w:spacing w:val="-1"/>
        </w:rPr>
        <w:t>il</w:t>
      </w:r>
      <w:r w:rsidRPr="00947A26">
        <w:rPr>
          <w:color w:val="000000"/>
          <w:spacing w:val="-5"/>
        </w:rPr>
        <w:t xml:space="preserve"> possesso dei titoli e dei requisiti richiesti.</w:t>
      </w:r>
    </w:p>
    <w:p w14:paraId="41451323" w14:textId="77777777" w:rsidR="00CD3FB4" w:rsidRPr="00947A26" w:rsidRDefault="00CD3FB4" w:rsidP="00CD3FB4">
      <w:pPr>
        <w:shd w:val="clear" w:color="auto" w:fill="FFFFFF"/>
        <w:spacing w:before="120" w:line="360" w:lineRule="auto"/>
        <w:ind w:right="11"/>
        <w:jc w:val="both"/>
        <w:rPr>
          <w:color w:val="000000"/>
          <w:spacing w:val="-3"/>
        </w:rPr>
      </w:pPr>
      <w:r w:rsidRPr="00947A26">
        <w:rPr>
          <w:color w:val="000000"/>
          <w:spacing w:val="6"/>
        </w:rPr>
        <w:t xml:space="preserve">Alla domanda di partecipazione alla selezione il richiedente deve allegare, </w:t>
      </w:r>
      <w:r w:rsidRPr="00947A26">
        <w:rPr>
          <w:b/>
          <w:spacing w:val="6"/>
          <w:u w:val="single"/>
        </w:rPr>
        <w:t xml:space="preserve">pena </w:t>
      </w:r>
      <w:r w:rsidRPr="00947A26">
        <w:rPr>
          <w:b/>
          <w:spacing w:val="-3"/>
          <w:u w:val="single"/>
        </w:rPr>
        <w:t>l'esclusione</w:t>
      </w:r>
      <w:r w:rsidRPr="00947A26">
        <w:rPr>
          <w:color w:val="000000"/>
          <w:spacing w:val="-3"/>
        </w:rPr>
        <w:t>:</w:t>
      </w:r>
    </w:p>
    <w:p w14:paraId="11FBEFBF" w14:textId="77777777" w:rsidR="00CD3FB4" w:rsidRPr="00947A26" w:rsidRDefault="00CD3FB4" w:rsidP="00E01892">
      <w:pPr>
        <w:widowControl w:val="0"/>
        <w:numPr>
          <w:ilvl w:val="0"/>
          <w:numId w:val="5"/>
        </w:numPr>
        <w:shd w:val="clear" w:color="auto" w:fill="FFFFFF"/>
        <w:autoSpaceDE w:val="0"/>
        <w:autoSpaceDN w:val="0"/>
        <w:adjustRightInd w:val="0"/>
        <w:spacing w:line="360" w:lineRule="auto"/>
        <w:ind w:left="426" w:hanging="426"/>
        <w:jc w:val="both"/>
        <w:rPr>
          <w:spacing w:val="-3"/>
        </w:rPr>
      </w:pPr>
      <w:r w:rsidRPr="00947A26">
        <w:rPr>
          <w:spacing w:val="-3"/>
        </w:rPr>
        <w:t>dichiarazione dell’Amministrazione di appartenenza dalla quale risulti che la stessa è soggetta al limite delle assunzioni ai sensi dell’art. 1, comma 47, della legge n. 311/2004</w:t>
      </w:r>
      <w:r>
        <w:rPr>
          <w:spacing w:val="-3"/>
        </w:rPr>
        <w:t xml:space="preserve"> e che la posizione non sia stata dichiarata motivatamente infungibile, ovvero che in detta posizione vi sia una carenza di organico superiore al 20 per cento nella qualifica corrispondente a quella richiesta dal presente bando;</w:t>
      </w:r>
    </w:p>
    <w:p w14:paraId="0929378D" w14:textId="77777777" w:rsidR="00CD3FB4" w:rsidRPr="00947A26" w:rsidRDefault="00CD3FB4" w:rsidP="00E01892">
      <w:pPr>
        <w:widowControl w:val="0"/>
        <w:numPr>
          <w:ilvl w:val="0"/>
          <w:numId w:val="5"/>
        </w:numPr>
        <w:shd w:val="clear" w:color="auto" w:fill="FFFFFF"/>
        <w:autoSpaceDE w:val="0"/>
        <w:autoSpaceDN w:val="0"/>
        <w:adjustRightInd w:val="0"/>
        <w:spacing w:before="120" w:line="360" w:lineRule="auto"/>
        <w:ind w:left="425" w:hanging="425"/>
        <w:jc w:val="both"/>
        <w:rPr>
          <w:color w:val="000000"/>
          <w:spacing w:val="-3"/>
        </w:rPr>
      </w:pPr>
      <w:r w:rsidRPr="00947A26">
        <w:rPr>
          <w:color w:val="000000"/>
          <w:spacing w:val="-3"/>
        </w:rPr>
        <w:t xml:space="preserve">copia, datata e sottoscritta, del </w:t>
      </w:r>
      <w:r w:rsidRPr="00947A26">
        <w:rPr>
          <w:i/>
          <w:color w:val="000000"/>
          <w:spacing w:val="-3"/>
        </w:rPr>
        <w:t>curriculum vitae</w:t>
      </w:r>
      <w:r w:rsidRPr="00947A26">
        <w:rPr>
          <w:color w:val="000000"/>
          <w:spacing w:val="-3"/>
        </w:rPr>
        <w:t xml:space="preserve"> in formato europeo contenente anche la dettagliata descrizione dell’esperienza professionale maturata;</w:t>
      </w:r>
    </w:p>
    <w:p w14:paraId="0D44C271" w14:textId="77777777" w:rsidR="00CD3FB4" w:rsidRPr="00947A26" w:rsidRDefault="00CD3FB4" w:rsidP="00E01892">
      <w:pPr>
        <w:widowControl w:val="0"/>
        <w:numPr>
          <w:ilvl w:val="0"/>
          <w:numId w:val="5"/>
        </w:numPr>
        <w:shd w:val="clear" w:color="auto" w:fill="FFFFFF"/>
        <w:autoSpaceDE w:val="0"/>
        <w:autoSpaceDN w:val="0"/>
        <w:adjustRightInd w:val="0"/>
        <w:spacing w:before="120" w:line="360" w:lineRule="auto"/>
        <w:ind w:left="425" w:hanging="425"/>
        <w:jc w:val="both"/>
      </w:pPr>
      <w:r w:rsidRPr="00947A26">
        <w:rPr>
          <w:color w:val="000000"/>
          <w:spacing w:val="-2"/>
        </w:rPr>
        <w:t>copia fotostatica fronte/retro di un documento di identità in corso di validità;</w:t>
      </w:r>
    </w:p>
    <w:p w14:paraId="21E40E98" w14:textId="77777777" w:rsidR="00CD3FB4" w:rsidRPr="00947A26" w:rsidRDefault="00CD3FB4" w:rsidP="00E01892">
      <w:pPr>
        <w:widowControl w:val="0"/>
        <w:numPr>
          <w:ilvl w:val="0"/>
          <w:numId w:val="5"/>
        </w:numPr>
        <w:shd w:val="clear" w:color="auto" w:fill="FFFFFF"/>
        <w:autoSpaceDE w:val="0"/>
        <w:autoSpaceDN w:val="0"/>
        <w:adjustRightInd w:val="0"/>
        <w:spacing w:before="120" w:line="360" w:lineRule="auto"/>
        <w:ind w:left="425" w:hanging="425"/>
        <w:jc w:val="both"/>
        <w:rPr>
          <w:color w:val="000000"/>
          <w:spacing w:val="-5"/>
        </w:rPr>
      </w:pPr>
      <w:r w:rsidRPr="00947A26">
        <w:rPr>
          <w:color w:val="000000"/>
          <w:spacing w:val="-2"/>
        </w:rPr>
        <w:t>titoli di studio posseduti, in originale o in copia autenticata nei modi di legge;</w:t>
      </w:r>
    </w:p>
    <w:p w14:paraId="451090C5" w14:textId="77777777" w:rsidR="00CD3FB4" w:rsidRPr="00947A26" w:rsidRDefault="00CD3FB4" w:rsidP="00E01892">
      <w:pPr>
        <w:widowControl w:val="0"/>
        <w:numPr>
          <w:ilvl w:val="0"/>
          <w:numId w:val="5"/>
        </w:numPr>
        <w:shd w:val="clear" w:color="auto" w:fill="FFFFFF"/>
        <w:autoSpaceDE w:val="0"/>
        <w:autoSpaceDN w:val="0"/>
        <w:adjustRightInd w:val="0"/>
        <w:spacing w:before="120" w:line="360" w:lineRule="auto"/>
        <w:ind w:left="425" w:hanging="425"/>
        <w:jc w:val="both"/>
        <w:rPr>
          <w:color w:val="000000"/>
          <w:spacing w:val="-5"/>
        </w:rPr>
      </w:pPr>
      <w:r w:rsidRPr="00947A26">
        <w:rPr>
          <w:color w:val="000000"/>
          <w:spacing w:val="-2"/>
        </w:rPr>
        <w:t xml:space="preserve">autorizzazione al trattamento dei propri dati personali ai sensi delle vigenti disposizioni </w:t>
      </w:r>
      <w:r w:rsidRPr="00947A26">
        <w:rPr>
          <w:color w:val="000000"/>
          <w:spacing w:val="-1"/>
        </w:rPr>
        <w:t xml:space="preserve">di legge utilizzando il modello allegato contenente anche l’informativa </w:t>
      </w:r>
      <w:proofErr w:type="gramStart"/>
      <w:r w:rsidRPr="00947A26">
        <w:rPr>
          <w:color w:val="000000"/>
        </w:rPr>
        <w:t>ex  art.</w:t>
      </w:r>
      <w:proofErr w:type="gramEnd"/>
      <w:r w:rsidRPr="00947A26">
        <w:rPr>
          <w:color w:val="000000"/>
        </w:rPr>
        <w:t>13 del Regolamento (UE) 2016/679.</w:t>
      </w:r>
    </w:p>
    <w:p w14:paraId="278EAE35" w14:textId="77777777" w:rsidR="00CD3FB4" w:rsidRPr="00947A26" w:rsidRDefault="00CD3FB4" w:rsidP="00CD3FB4">
      <w:pPr>
        <w:shd w:val="clear" w:color="auto" w:fill="FFFFFF"/>
        <w:spacing w:before="120" w:line="360" w:lineRule="auto"/>
        <w:ind w:right="17"/>
        <w:jc w:val="both"/>
      </w:pPr>
      <w:r w:rsidRPr="00947A26">
        <w:rPr>
          <w:color w:val="000000"/>
          <w:spacing w:val="-2"/>
        </w:rPr>
        <w:t>In luogo della documentazione di cui al punto d), il richiedente può produrre autocer</w:t>
      </w:r>
      <w:r w:rsidRPr="00947A26">
        <w:rPr>
          <w:color w:val="000000"/>
          <w:spacing w:val="-1"/>
        </w:rPr>
        <w:t>tificazione, nei modi di legge.</w:t>
      </w:r>
    </w:p>
    <w:p w14:paraId="27BDFC86" w14:textId="77777777" w:rsidR="00CD3FB4" w:rsidRPr="00947A26" w:rsidRDefault="00CD3FB4" w:rsidP="00CD3FB4">
      <w:pPr>
        <w:shd w:val="clear" w:color="auto" w:fill="FFFFFF"/>
        <w:spacing w:before="120" w:line="360" w:lineRule="auto"/>
        <w:ind w:right="17"/>
        <w:jc w:val="both"/>
        <w:rPr>
          <w:bCs/>
          <w:color w:val="000000"/>
          <w:spacing w:val="-2"/>
        </w:rPr>
      </w:pPr>
      <w:r w:rsidRPr="00947A26">
        <w:rPr>
          <w:bCs/>
          <w:color w:val="000000"/>
          <w:spacing w:val="-2"/>
        </w:rPr>
        <w:t>Ai fini della partecipazione alla presente procedura non saranno prese in considerazione le domande di mobilità già eventualmente presentate in passato.</w:t>
      </w:r>
    </w:p>
    <w:p w14:paraId="3E8D6F48" w14:textId="77777777" w:rsidR="00CD3FB4" w:rsidRPr="00947A26" w:rsidRDefault="00CD3FB4" w:rsidP="00CD3FB4">
      <w:pPr>
        <w:shd w:val="clear" w:color="auto" w:fill="FFFFFF"/>
        <w:spacing w:before="120" w:line="360" w:lineRule="auto"/>
        <w:ind w:right="17"/>
        <w:jc w:val="both"/>
        <w:rPr>
          <w:bCs/>
          <w:color w:val="000000"/>
          <w:spacing w:val="-2"/>
        </w:rPr>
      </w:pPr>
      <w:r w:rsidRPr="00947A26">
        <w:rPr>
          <w:bCs/>
          <w:color w:val="000000"/>
          <w:spacing w:val="-2"/>
        </w:rPr>
        <w:t>Gli interessati hanno l’onere di formulare una nuova domanda con le modalità di cui al presente bando.</w:t>
      </w:r>
    </w:p>
    <w:p w14:paraId="52F2E563" w14:textId="77777777" w:rsidR="00CD3FB4" w:rsidRPr="00947A26" w:rsidRDefault="00CD3FB4" w:rsidP="00CD3FB4">
      <w:pPr>
        <w:shd w:val="clear" w:color="auto" w:fill="FFFFFF"/>
        <w:spacing w:before="120" w:line="360" w:lineRule="auto"/>
        <w:ind w:right="17"/>
        <w:jc w:val="both"/>
        <w:rPr>
          <w:b/>
          <w:bCs/>
          <w:color w:val="000000"/>
          <w:spacing w:val="-2"/>
        </w:rPr>
      </w:pPr>
      <w:r w:rsidRPr="00947A26">
        <w:rPr>
          <w:b/>
          <w:bCs/>
          <w:color w:val="000000"/>
          <w:spacing w:val="-2"/>
        </w:rPr>
        <w:t>VALUTAZIONE DELLE DOMANDE</w:t>
      </w:r>
    </w:p>
    <w:p w14:paraId="4B56E4B3" w14:textId="77777777" w:rsidR="00CD3FB4" w:rsidRPr="00947A26" w:rsidRDefault="00CD3FB4" w:rsidP="00CD3FB4">
      <w:pPr>
        <w:shd w:val="clear" w:color="auto" w:fill="FFFFFF"/>
        <w:spacing w:line="360" w:lineRule="auto"/>
        <w:ind w:right="10"/>
        <w:jc w:val="both"/>
      </w:pPr>
      <w:r w:rsidRPr="00947A26">
        <w:rPr>
          <w:color w:val="000000"/>
          <w:spacing w:val="-3"/>
        </w:rPr>
        <w:t>Le domande di partecipazione alla procedura selettiva utilmente pervenute sono esami</w:t>
      </w:r>
      <w:r w:rsidRPr="00947A26">
        <w:rPr>
          <w:color w:val="000000"/>
          <w:spacing w:val="-1"/>
        </w:rPr>
        <w:t xml:space="preserve">nate dal </w:t>
      </w:r>
      <w:r w:rsidRPr="00947A26">
        <w:rPr>
          <w:spacing w:val="-1"/>
        </w:rPr>
        <w:t xml:space="preserve">Direttore Generale dell’Aero Club d’Italia al fine di verificarne </w:t>
      </w:r>
      <w:r w:rsidRPr="00947A26">
        <w:t>l'ammissibilità alla luce dei requisiti previsti nel bando di selezione.</w:t>
      </w:r>
    </w:p>
    <w:p w14:paraId="5F9089C8" w14:textId="77777777" w:rsidR="00CD3FB4" w:rsidRPr="00947A26" w:rsidRDefault="00CD3FB4" w:rsidP="00CD3FB4">
      <w:pPr>
        <w:shd w:val="clear" w:color="auto" w:fill="FFFFFF"/>
        <w:spacing w:before="120" w:line="360" w:lineRule="auto"/>
        <w:ind w:right="17"/>
        <w:jc w:val="both"/>
      </w:pPr>
      <w:r w:rsidRPr="00947A26">
        <w:rPr>
          <w:bCs/>
          <w:spacing w:val="-2"/>
        </w:rPr>
        <w:t>Il</w:t>
      </w:r>
      <w:r w:rsidRPr="00947A26">
        <w:rPr>
          <w:spacing w:val="-1"/>
        </w:rPr>
        <w:t xml:space="preserve"> Direttore Generale, sulla base di quanto prevede il suddetto bando, in se</w:t>
      </w:r>
      <w:r w:rsidRPr="00947A26">
        <w:rPr>
          <w:spacing w:val="-2"/>
        </w:rPr>
        <w:t xml:space="preserve">de di esame istruttorio delle domande di partecipazione, può richiedere chiarimenti e documenti </w:t>
      </w:r>
      <w:r w:rsidRPr="00947A26">
        <w:rPr>
          <w:spacing w:val="-1"/>
        </w:rPr>
        <w:t>ad integrazione della domanda presentata, assegnando un congruo termine entro il quale provvedere.</w:t>
      </w:r>
    </w:p>
    <w:p w14:paraId="4702A6EE" w14:textId="77777777" w:rsidR="00CD3FB4" w:rsidRPr="00947A26" w:rsidRDefault="00CD3FB4" w:rsidP="00CD3FB4">
      <w:pPr>
        <w:shd w:val="clear" w:color="auto" w:fill="FFFFFF"/>
        <w:spacing w:before="120" w:line="360" w:lineRule="auto"/>
        <w:ind w:right="17"/>
        <w:jc w:val="both"/>
      </w:pPr>
      <w:r w:rsidRPr="00947A26">
        <w:rPr>
          <w:bCs/>
          <w:color w:val="000000"/>
          <w:spacing w:val="-2"/>
        </w:rPr>
        <w:lastRenderedPageBreak/>
        <w:t>In</w:t>
      </w:r>
      <w:r w:rsidRPr="00947A26">
        <w:rPr>
          <w:color w:val="000000"/>
          <w:spacing w:val="-1"/>
        </w:rPr>
        <w:t xml:space="preserve"> ogni caso, non si considerano validamente pervenute e sono, pertanto, escluse le domande di partecipazione prive di sottoscrizione.</w:t>
      </w:r>
    </w:p>
    <w:p w14:paraId="4BCADA2B" w14:textId="77777777" w:rsidR="00CD3FB4" w:rsidRPr="00947A26" w:rsidRDefault="00CD3FB4" w:rsidP="00CD3FB4">
      <w:pPr>
        <w:shd w:val="clear" w:color="auto" w:fill="FFFFFF"/>
        <w:spacing w:before="120" w:line="360" w:lineRule="auto"/>
        <w:ind w:right="17"/>
        <w:jc w:val="both"/>
        <w:rPr>
          <w:spacing w:val="-2"/>
        </w:rPr>
      </w:pPr>
      <w:r w:rsidRPr="00947A26">
        <w:rPr>
          <w:color w:val="000000"/>
          <w:spacing w:val="-1"/>
        </w:rPr>
        <w:t xml:space="preserve">Al termine della fase di verifica dell'ammissibilità delle domande pervenute, </w:t>
      </w:r>
      <w:r w:rsidRPr="00947A26">
        <w:rPr>
          <w:spacing w:val="-1"/>
        </w:rPr>
        <w:t xml:space="preserve">il Direttore Generale adotta apposito atto dispositivo di ammissione/esclusione dei candidati, motivando adeguatamente i casi di esclusione dalla </w:t>
      </w:r>
      <w:r w:rsidRPr="00947A26">
        <w:rPr>
          <w:spacing w:val="-2"/>
        </w:rPr>
        <w:t>procedura di selezione.</w:t>
      </w:r>
    </w:p>
    <w:p w14:paraId="40207811" w14:textId="77777777" w:rsidR="00CD3FB4" w:rsidRPr="00947A26" w:rsidRDefault="00CD3FB4" w:rsidP="00CD3FB4">
      <w:pPr>
        <w:shd w:val="clear" w:color="auto" w:fill="FFFFFF"/>
        <w:spacing w:before="120" w:line="360" w:lineRule="auto"/>
        <w:ind w:right="17"/>
        <w:jc w:val="both"/>
        <w:rPr>
          <w:bCs/>
          <w:color w:val="000000"/>
          <w:spacing w:val="-2"/>
        </w:rPr>
      </w:pPr>
      <w:r w:rsidRPr="00947A26">
        <w:rPr>
          <w:bCs/>
          <w:color w:val="000000"/>
          <w:spacing w:val="-2"/>
        </w:rPr>
        <w:t xml:space="preserve">Dell'esito della verifica verrà data comunicazione tramite avviso spedito con raccomandata </w:t>
      </w:r>
      <w:proofErr w:type="spellStart"/>
      <w:r w:rsidRPr="00947A26">
        <w:rPr>
          <w:bCs/>
          <w:color w:val="000000"/>
          <w:spacing w:val="-2"/>
        </w:rPr>
        <w:t>a/r</w:t>
      </w:r>
      <w:proofErr w:type="spellEnd"/>
      <w:r w:rsidRPr="00947A26">
        <w:rPr>
          <w:bCs/>
          <w:color w:val="000000"/>
          <w:spacing w:val="-2"/>
        </w:rPr>
        <w:t xml:space="preserve"> ovvero tramite </w:t>
      </w:r>
      <w:proofErr w:type="spellStart"/>
      <w:r w:rsidRPr="00947A26">
        <w:rPr>
          <w:bCs/>
          <w:color w:val="000000"/>
          <w:spacing w:val="-2"/>
        </w:rPr>
        <w:t>pec</w:t>
      </w:r>
      <w:proofErr w:type="spellEnd"/>
      <w:r w:rsidRPr="00947A26">
        <w:rPr>
          <w:bCs/>
          <w:color w:val="000000"/>
          <w:spacing w:val="-2"/>
        </w:rPr>
        <w:t xml:space="preserve"> qualora posseduta e dichiarata dal candidato.</w:t>
      </w:r>
    </w:p>
    <w:p w14:paraId="38AAF2DA" w14:textId="77777777" w:rsidR="00CD3FB4" w:rsidRPr="00947A26" w:rsidRDefault="00CD3FB4" w:rsidP="00CD3FB4">
      <w:pPr>
        <w:shd w:val="clear" w:color="auto" w:fill="FFFFFF"/>
        <w:spacing w:before="120" w:line="360" w:lineRule="auto"/>
        <w:ind w:right="17"/>
        <w:jc w:val="both"/>
        <w:rPr>
          <w:bCs/>
          <w:color w:val="000000"/>
          <w:spacing w:val="-2"/>
        </w:rPr>
      </w:pPr>
      <w:r w:rsidRPr="00947A26">
        <w:rPr>
          <w:bCs/>
          <w:color w:val="000000"/>
          <w:spacing w:val="-2"/>
        </w:rPr>
        <w:t>I candidati ammessi verranno invitati a sostenere un colloquio alla presenza di apposita Commissione esaminatrice nominata con Atto Dispositivo del Direttore Generale nel corso del quale sarà anche accertato il livello di conoscenza degli applicativi office “Word” ed “Excel”, nonché della posta elettronica.</w:t>
      </w:r>
    </w:p>
    <w:p w14:paraId="11336466" w14:textId="77777777" w:rsidR="00CD3FB4" w:rsidRPr="00947A26" w:rsidRDefault="00CD3FB4" w:rsidP="00CD3FB4">
      <w:pPr>
        <w:shd w:val="clear" w:color="auto" w:fill="FFFFFF"/>
        <w:jc w:val="center"/>
      </w:pPr>
      <w:r w:rsidRPr="00947A26">
        <w:rPr>
          <w:b/>
          <w:bCs/>
          <w:color w:val="000000"/>
          <w:spacing w:val="-5"/>
        </w:rPr>
        <w:t>CRITERI DI VALUTAZIONE</w:t>
      </w:r>
    </w:p>
    <w:p w14:paraId="7B9F504D" w14:textId="77777777" w:rsidR="00CD3FB4" w:rsidRPr="00947A26" w:rsidRDefault="00CD3FB4" w:rsidP="00CD3FB4">
      <w:pPr>
        <w:pStyle w:val="Paragrafoelenco"/>
        <w:spacing w:line="240" w:lineRule="auto"/>
        <w:ind w:left="0"/>
        <w:jc w:val="center"/>
        <w:rPr>
          <w:rFonts w:ascii="Times New Roman" w:hAnsi="Times New Roman"/>
          <w:b/>
          <w:sz w:val="24"/>
          <w:szCs w:val="24"/>
        </w:rPr>
      </w:pPr>
    </w:p>
    <w:p w14:paraId="29D8A378" w14:textId="77777777" w:rsidR="00CD3FB4" w:rsidRPr="00947A26" w:rsidRDefault="00CD3FB4" w:rsidP="00CD3FB4">
      <w:pPr>
        <w:shd w:val="clear" w:color="auto" w:fill="FFFFFF"/>
        <w:spacing w:line="360" w:lineRule="auto"/>
        <w:ind w:right="5"/>
        <w:jc w:val="both"/>
        <w:rPr>
          <w:color w:val="000000"/>
          <w:spacing w:val="-1"/>
        </w:rPr>
      </w:pPr>
      <w:r w:rsidRPr="00947A26">
        <w:rPr>
          <w:color w:val="000000"/>
          <w:spacing w:val="-2"/>
        </w:rPr>
        <w:t>A ciascun candidato ammesso alla procedura selettiva è attribuibile il punteggio massi</w:t>
      </w:r>
      <w:r w:rsidRPr="00947A26">
        <w:rPr>
          <w:color w:val="000000"/>
          <w:spacing w:val="-1"/>
        </w:rPr>
        <w:t>mo di 30 punti, così ripartiti:</w:t>
      </w:r>
    </w:p>
    <w:p w14:paraId="7703F20E" w14:textId="77777777" w:rsidR="00CD3FB4" w:rsidRPr="00947A26" w:rsidRDefault="00CD3FB4" w:rsidP="00E01892">
      <w:pPr>
        <w:widowControl w:val="0"/>
        <w:numPr>
          <w:ilvl w:val="0"/>
          <w:numId w:val="2"/>
        </w:numPr>
        <w:shd w:val="clear" w:color="auto" w:fill="FFFFFF"/>
        <w:autoSpaceDE w:val="0"/>
        <w:autoSpaceDN w:val="0"/>
        <w:adjustRightInd w:val="0"/>
        <w:spacing w:before="120" w:line="360" w:lineRule="auto"/>
        <w:ind w:left="425" w:hanging="425"/>
        <w:jc w:val="both"/>
        <w:rPr>
          <w:color w:val="000000"/>
          <w:spacing w:val="-6"/>
        </w:rPr>
      </w:pPr>
      <w:r w:rsidRPr="00947A26">
        <w:rPr>
          <w:color w:val="000000"/>
          <w:spacing w:val="-2"/>
        </w:rPr>
        <w:t>max 5 punti sulla base dei titoli culturali e dell’esperienza professionale maturata come risultanti dal curriculum vitae;</w:t>
      </w:r>
    </w:p>
    <w:p w14:paraId="6D69FD84" w14:textId="77777777" w:rsidR="00CD3FB4" w:rsidRPr="00947A26" w:rsidRDefault="00CD3FB4" w:rsidP="00E01892">
      <w:pPr>
        <w:widowControl w:val="0"/>
        <w:numPr>
          <w:ilvl w:val="0"/>
          <w:numId w:val="2"/>
        </w:numPr>
        <w:shd w:val="clear" w:color="auto" w:fill="FFFFFF"/>
        <w:autoSpaceDE w:val="0"/>
        <w:autoSpaceDN w:val="0"/>
        <w:adjustRightInd w:val="0"/>
        <w:spacing w:before="120" w:line="360" w:lineRule="auto"/>
        <w:ind w:left="425" w:hanging="425"/>
        <w:jc w:val="both"/>
        <w:rPr>
          <w:spacing w:val="-6"/>
        </w:rPr>
      </w:pPr>
      <w:r w:rsidRPr="00947A26">
        <w:rPr>
          <w:spacing w:val="-2"/>
        </w:rPr>
        <w:t>max 5 punti sulla base del livello di conoscenza degli applicativi office “Word” ed “Excel”, nonché della posta elettronica.</w:t>
      </w:r>
    </w:p>
    <w:p w14:paraId="162FA9AA" w14:textId="77777777" w:rsidR="00CD3FB4" w:rsidRPr="00947A26" w:rsidRDefault="00CD3FB4" w:rsidP="00E01892">
      <w:pPr>
        <w:widowControl w:val="0"/>
        <w:numPr>
          <w:ilvl w:val="0"/>
          <w:numId w:val="2"/>
        </w:numPr>
        <w:shd w:val="clear" w:color="auto" w:fill="FFFFFF"/>
        <w:autoSpaceDE w:val="0"/>
        <w:autoSpaceDN w:val="0"/>
        <w:adjustRightInd w:val="0"/>
        <w:spacing w:before="120" w:line="360" w:lineRule="auto"/>
        <w:ind w:left="425" w:hanging="425"/>
        <w:jc w:val="both"/>
        <w:rPr>
          <w:color w:val="000000"/>
          <w:spacing w:val="-9"/>
        </w:rPr>
      </w:pPr>
      <w:r w:rsidRPr="00947A26">
        <w:rPr>
          <w:color w:val="000000"/>
          <w:spacing w:val="-2"/>
        </w:rPr>
        <w:t>max</w:t>
      </w:r>
      <w:r w:rsidRPr="00947A26">
        <w:rPr>
          <w:color w:val="000000"/>
          <w:spacing w:val="-1"/>
        </w:rPr>
        <w:t xml:space="preserve"> 20 punti sulla base dell’esito del colloquio individuale con la Commissione esaminatrice.</w:t>
      </w:r>
    </w:p>
    <w:p w14:paraId="3D8CAA36" w14:textId="77777777" w:rsidR="00CD3FB4" w:rsidRPr="00947A26" w:rsidRDefault="00CD3FB4" w:rsidP="00CD3FB4">
      <w:pPr>
        <w:shd w:val="clear" w:color="auto" w:fill="FFFFFF"/>
        <w:spacing w:before="120" w:line="360" w:lineRule="auto"/>
        <w:ind w:right="6"/>
        <w:jc w:val="both"/>
        <w:rPr>
          <w:color w:val="FF0000"/>
          <w:spacing w:val="-1"/>
        </w:rPr>
      </w:pPr>
      <w:r w:rsidRPr="00947A26">
        <w:rPr>
          <w:color w:val="000000"/>
          <w:spacing w:val="-3"/>
        </w:rPr>
        <w:t xml:space="preserve">Non saranno considerati idonei i candidati che riporteranno al colloquio di cui alla lettera c) un punteggio inferiore </w:t>
      </w:r>
      <w:r w:rsidRPr="00947A26">
        <w:rPr>
          <w:color w:val="000000"/>
          <w:spacing w:val="-1"/>
        </w:rPr>
        <w:t xml:space="preserve">a </w:t>
      </w:r>
      <w:r w:rsidRPr="00947A26">
        <w:rPr>
          <w:spacing w:val="-1"/>
        </w:rPr>
        <w:t>14/20.</w:t>
      </w:r>
    </w:p>
    <w:p w14:paraId="586AB015" w14:textId="77777777" w:rsidR="00CD3FB4" w:rsidRPr="00947A26" w:rsidRDefault="00CD3FB4" w:rsidP="00CD3FB4">
      <w:pPr>
        <w:shd w:val="clear" w:color="auto" w:fill="FFFFFF"/>
        <w:spacing w:before="120" w:line="360" w:lineRule="auto"/>
        <w:ind w:right="6"/>
        <w:jc w:val="both"/>
      </w:pPr>
      <w:r w:rsidRPr="00947A26">
        <w:rPr>
          <w:color w:val="000000"/>
          <w:spacing w:val="-1"/>
        </w:rPr>
        <w:t>La Commissione esaminatrice, prima del colloquio di cui alla lettera c), provvede alla valutazione di quanto indicato alle precedenti lettere a) e b).</w:t>
      </w:r>
    </w:p>
    <w:p w14:paraId="0FF20700" w14:textId="77777777" w:rsidR="00CD3FB4" w:rsidRPr="00947A26" w:rsidRDefault="00CD3FB4" w:rsidP="00CD3FB4">
      <w:pPr>
        <w:shd w:val="clear" w:color="auto" w:fill="FFFFFF"/>
        <w:spacing w:before="120" w:line="360" w:lineRule="auto"/>
        <w:ind w:right="6"/>
        <w:jc w:val="both"/>
      </w:pPr>
      <w:r w:rsidRPr="00947A26">
        <w:rPr>
          <w:color w:val="000000"/>
          <w:spacing w:val="-17"/>
        </w:rPr>
        <w:t>II suddetto c</w:t>
      </w:r>
      <w:r w:rsidRPr="00947A26">
        <w:rPr>
          <w:color w:val="000000"/>
          <w:spacing w:val="-1"/>
        </w:rPr>
        <w:t>olloquio sarà finalizzato alla veri</w:t>
      </w:r>
      <w:r w:rsidRPr="00947A26">
        <w:rPr>
          <w:color w:val="000000"/>
          <w:spacing w:val="3"/>
        </w:rPr>
        <w:t xml:space="preserve">fica della </w:t>
      </w:r>
      <w:r w:rsidRPr="00947A26">
        <w:rPr>
          <w:spacing w:val="3"/>
        </w:rPr>
        <w:t>conoscenza degli scopi e funzioni dell’Aero Club d’Italia, del possesso dei requisiti attitudinali ri</w:t>
      </w:r>
      <w:r w:rsidRPr="00947A26">
        <w:rPr>
          <w:color w:val="000000"/>
          <w:spacing w:val="3"/>
        </w:rPr>
        <w:t>chiesti per il posto da ricoprire ed all’accertamento del possesso di adeguate competenze professionali.</w:t>
      </w:r>
    </w:p>
    <w:p w14:paraId="530337A8" w14:textId="77777777" w:rsidR="00CD3FB4" w:rsidRPr="00947A26" w:rsidRDefault="00CD3FB4" w:rsidP="00CD3FB4">
      <w:pPr>
        <w:shd w:val="clear" w:color="auto" w:fill="FFFFFF"/>
        <w:spacing w:before="120" w:line="360" w:lineRule="auto"/>
        <w:ind w:right="6"/>
        <w:jc w:val="both"/>
        <w:rPr>
          <w:color w:val="000000"/>
          <w:spacing w:val="3"/>
        </w:rPr>
      </w:pPr>
      <w:r w:rsidRPr="00947A26">
        <w:rPr>
          <w:color w:val="000000"/>
          <w:spacing w:val="3"/>
        </w:rPr>
        <w:t>Il colloquio si svolge nel giorno stabilito, alla presenza dell'intera Commissione, e secondo l'ordine che sarà deciso dalla</w:t>
      </w:r>
      <w:r w:rsidRPr="00947A26">
        <w:rPr>
          <w:color w:val="000000"/>
          <w:spacing w:val="-17"/>
        </w:rPr>
        <w:t xml:space="preserve"> </w:t>
      </w:r>
      <w:r w:rsidRPr="00947A26">
        <w:rPr>
          <w:color w:val="000000"/>
          <w:spacing w:val="3"/>
        </w:rPr>
        <w:t>Commissione medesima, ordine alfabetico o sorteggio da effettuarsi dopo l'appello.</w:t>
      </w:r>
    </w:p>
    <w:p w14:paraId="3D7B0BC3" w14:textId="77777777" w:rsidR="00CD3FB4" w:rsidRPr="00947A26" w:rsidRDefault="00CD3FB4" w:rsidP="00CD3FB4">
      <w:pPr>
        <w:shd w:val="clear" w:color="auto" w:fill="FFFFFF"/>
        <w:spacing w:before="120" w:line="360" w:lineRule="auto"/>
        <w:ind w:right="6"/>
        <w:jc w:val="both"/>
        <w:rPr>
          <w:color w:val="000000"/>
          <w:spacing w:val="3"/>
        </w:rPr>
      </w:pPr>
      <w:r w:rsidRPr="00947A26">
        <w:rPr>
          <w:color w:val="000000"/>
          <w:spacing w:val="3"/>
        </w:rPr>
        <w:lastRenderedPageBreak/>
        <w:t>Il concorrente che non si presenta al colloquio nel giorno stabilito, ancorché dipendente da causa fortuita o forza maggiore, si considera rinunciatario e viene escluso dalla selezione.</w:t>
      </w:r>
    </w:p>
    <w:p w14:paraId="347F089D" w14:textId="77777777" w:rsidR="00CD3FB4" w:rsidRPr="00947A26" w:rsidRDefault="00CD3FB4" w:rsidP="00CD3FB4">
      <w:pPr>
        <w:shd w:val="clear" w:color="auto" w:fill="FFFFFF"/>
        <w:spacing w:before="120" w:line="360" w:lineRule="auto"/>
        <w:ind w:right="6"/>
        <w:jc w:val="both"/>
        <w:rPr>
          <w:color w:val="000000"/>
          <w:spacing w:val="-17"/>
        </w:rPr>
      </w:pPr>
      <w:r w:rsidRPr="00947A26">
        <w:rPr>
          <w:color w:val="000000"/>
          <w:spacing w:val="3"/>
        </w:rPr>
        <w:t>Il colloquio viene effettuato anche nel caso in cui vi sia un solo candidato</w:t>
      </w:r>
      <w:r w:rsidRPr="00947A26">
        <w:rPr>
          <w:color w:val="000000"/>
          <w:spacing w:val="-17"/>
        </w:rPr>
        <w:t>.</w:t>
      </w:r>
    </w:p>
    <w:p w14:paraId="087A4189" w14:textId="77777777" w:rsidR="00CD3FB4" w:rsidRPr="00947A26" w:rsidRDefault="00CD3FB4" w:rsidP="00CD3FB4">
      <w:pPr>
        <w:shd w:val="clear" w:color="auto" w:fill="FFFFFF"/>
        <w:jc w:val="center"/>
        <w:rPr>
          <w:b/>
          <w:bCs/>
          <w:color w:val="000000"/>
          <w:spacing w:val="-4"/>
        </w:rPr>
      </w:pPr>
    </w:p>
    <w:p w14:paraId="5530D7B8" w14:textId="77777777" w:rsidR="00CD3FB4" w:rsidRPr="00947A26" w:rsidRDefault="00CD3FB4" w:rsidP="00CD3FB4">
      <w:pPr>
        <w:shd w:val="clear" w:color="auto" w:fill="FFFFFF"/>
        <w:jc w:val="center"/>
        <w:rPr>
          <w:b/>
          <w:bCs/>
          <w:color w:val="000000"/>
          <w:spacing w:val="-4"/>
        </w:rPr>
      </w:pPr>
      <w:r w:rsidRPr="00947A26">
        <w:rPr>
          <w:b/>
          <w:bCs/>
          <w:color w:val="000000"/>
          <w:spacing w:val="-4"/>
        </w:rPr>
        <w:t>FORMAZIONE DELLA GRADUATORIA</w:t>
      </w:r>
    </w:p>
    <w:p w14:paraId="4DD09B77" w14:textId="77777777" w:rsidR="00CD3FB4" w:rsidRPr="00947A26" w:rsidRDefault="00CD3FB4" w:rsidP="00CD3FB4">
      <w:pPr>
        <w:shd w:val="clear" w:color="auto" w:fill="FFFFFF"/>
        <w:spacing w:line="360" w:lineRule="auto"/>
        <w:jc w:val="both"/>
        <w:rPr>
          <w:color w:val="000000"/>
          <w:spacing w:val="-4"/>
        </w:rPr>
      </w:pPr>
    </w:p>
    <w:p w14:paraId="56E8F41A" w14:textId="77777777" w:rsidR="00CD3FB4" w:rsidRPr="00947A26" w:rsidRDefault="00CD3FB4" w:rsidP="00CD3FB4">
      <w:pPr>
        <w:shd w:val="clear" w:color="auto" w:fill="FFFFFF"/>
        <w:spacing w:line="360" w:lineRule="auto"/>
        <w:jc w:val="both"/>
        <w:rPr>
          <w:color w:val="000000"/>
          <w:spacing w:val="-5"/>
        </w:rPr>
      </w:pPr>
      <w:r w:rsidRPr="00947A26">
        <w:rPr>
          <w:color w:val="000000"/>
          <w:spacing w:val="-4"/>
        </w:rPr>
        <w:t>Espletati tutti i colloqui, la Commissione redige la graduatoria finale ottenuta somman</w:t>
      </w:r>
      <w:r w:rsidRPr="00947A26">
        <w:rPr>
          <w:color w:val="000000"/>
          <w:spacing w:val="-5"/>
        </w:rPr>
        <w:t>do, per ciascun candidato i punteggi relativi agli elementi di valutazione di cui alle lettere a) e b) della precedente sezione “Criteri di valutazione” e a quello relativo al colloquio.</w:t>
      </w:r>
    </w:p>
    <w:p w14:paraId="41E97B69" w14:textId="77777777" w:rsidR="00CD3FB4" w:rsidRPr="00947A26" w:rsidRDefault="00CD3FB4" w:rsidP="00CD3FB4">
      <w:pPr>
        <w:shd w:val="clear" w:color="auto" w:fill="FFFFFF"/>
        <w:spacing w:before="120" w:line="360" w:lineRule="auto"/>
        <w:jc w:val="both"/>
        <w:rPr>
          <w:color w:val="000000"/>
          <w:spacing w:val="-3"/>
        </w:rPr>
      </w:pPr>
      <w:r w:rsidRPr="00947A26">
        <w:rPr>
          <w:color w:val="000000"/>
          <w:spacing w:val="-3"/>
        </w:rPr>
        <w:t>A parità di valutazione, prescindendo dal livello economico di appartenenza, costituisce titolo di precedenza in graduatoria la minore età.</w:t>
      </w:r>
    </w:p>
    <w:p w14:paraId="35304F8D" w14:textId="77777777" w:rsidR="00CD3FB4" w:rsidRPr="00947A26" w:rsidRDefault="00CD3FB4" w:rsidP="00CD3FB4">
      <w:pPr>
        <w:shd w:val="clear" w:color="auto" w:fill="FFFFFF"/>
        <w:spacing w:before="120" w:line="360" w:lineRule="auto"/>
        <w:jc w:val="both"/>
        <w:rPr>
          <w:color w:val="000000"/>
          <w:spacing w:val="-3"/>
        </w:rPr>
      </w:pPr>
      <w:r w:rsidRPr="00947A26">
        <w:rPr>
          <w:color w:val="000000"/>
          <w:spacing w:val="-3"/>
        </w:rPr>
        <w:t>In caso di ulteriore parità, ha titolo di precedenza il candidato con maggiore anzianità di servizio nell’inquadramento richiesto dal presente bando, nell’amministrazione di provenienza.</w:t>
      </w:r>
    </w:p>
    <w:p w14:paraId="196896FD" w14:textId="77777777" w:rsidR="00CD3FB4" w:rsidRPr="00947A26" w:rsidRDefault="00CD3FB4" w:rsidP="00CD3FB4">
      <w:pPr>
        <w:shd w:val="clear" w:color="auto" w:fill="FFFFFF"/>
        <w:spacing w:before="120" w:line="360" w:lineRule="auto"/>
        <w:jc w:val="both"/>
        <w:rPr>
          <w:spacing w:val="-5"/>
        </w:rPr>
      </w:pPr>
      <w:r w:rsidRPr="00947A26">
        <w:rPr>
          <w:color w:val="000000"/>
          <w:spacing w:val="-3"/>
        </w:rPr>
        <w:t xml:space="preserve">Dopo l'approvazione della graduatoria, ai candidati verrà </w:t>
      </w:r>
      <w:r w:rsidRPr="00947A26">
        <w:rPr>
          <w:spacing w:val="-3"/>
        </w:rPr>
        <w:t xml:space="preserve">data comunicazione </w:t>
      </w:r>
      <w:r w:rsidRPr="00947A26">
        <w:rPr>
          <w:color w:val="000000"/>
          <w:spacing w:val="-2"/>
        </w:rPr>
        <w:t xml:space="preserve">tramite avviso spedito con raccomandata </w:t>
      </w:r>
      <w:proofErr w:type="spellStart"/>
      <w:r w:rsidRPr="00947A26">
        <w:rPr>
          <w:color w:val="000000"/>
          <w:spacing w:val="-2"/>
        </w:rPr>
        <w:t>a/r</w:t>
      </w:r>
      <w:proofErr w:type="spellEnd"/>
      <w:r w:rsidRPr="00947A26">
        <w:rPr>
          <w:color w:val="000000"/>
          <w:spacing w:val="-2"/>
        </w:rPr>
        <w:t xml:space="preserve"> ovvero tramite </w:t>
      </w:r>
      <w:proofErr w:type="spellStart"/>
      <w:r w:rsidRPr="00947A26">
        <w:rPr>
          <w:color w:val="000000"/>
          <w:spacing w:val="-2"/>
        </w:rPr>
        <w:t>pec</w:t>
      </w:r>
      <w:proofErr w:type="spellEnd"/>
      <w:r w:rsidRPr="00947A26">
        <w:rPr>
          <w:color w:val="000000"/>
          <w:spacing w:val="-2"/>
        </w:rPr>
        <w:t xml:space="preserve"> qualora posseduta e dichiarata dal candidato.</w:t>
      </w:r>
    </w:p>
    <w:p w14:paraId="5C751551" w14:textId="77777777" w:rsidR="00CD3FB4" w:rsidRPr="00947A26" w:rsidRDefault="00CD3FB4" w:rsidP="00CD3FB4">
      <w:pPr>
        <w:shd w:val="clear" w:color="auto" w:fill="FFFFFF"/>
        <w:jc w:val="both"/>
        <w:rPr>
          <w:color w:val="000000"/>
          <w:spacing w:val="-5"/>
        </w:rPr>
      </w:pPr>
    </w:p>
    <w:p w14:paraId="12BFA11D" w14:textId="77777777" w:rsidR="00CD3FB4" w:rsidRPr="00947A26" w:rsidRDefault="00CD3FB4" w:rsidP="00CD3FB4">
      <w:pPr>
        <w:shd w:val="clear" w:color="auto" w:fill="FFFFFF"/>
        <w:jc w:val="center"/>
        <w:rPr>
          <w:b/>
          <w:bCs/>
          <w:color w:val="000000"/>
          <w:spacing w:val="-4"/>
        </w:rPr>
      </w:pPr>
      <w:r w:rsidRPr="00947A26">
        <w:rPr>
          <w:b/>
          <w:bCs/>
          <w:color w:val="000000"/>
          <w:spacing w:val="-4"/>
        </w:rPr>
        <w:t>CAUSE DI ESCLUSIONE</w:t>
      </w:r>
    </w:p>
    <w:p w14:paraId="5C94A376" w14:textId="77777777" w:rsidR="00CD3FB4" w:rsidRPr="00947A26" w:rsidRDefault="00CD3FB4" w:rsidP="00CD3FB4">
      <w:pPr>
        <w:shd w:val="clear" w:color="auto" w:fill="FFFFFF"/>
        <w:jc w:val="both"/>
        <w:rPr>
          <w:color w:val="000000"/>
          <w:spacing w:val="-5"/>
        </w:rPr>
      </w:pPr>
    </w:p>
    <w:p w14:paraId="4D4FBC1C" w14:textId="77777777" w:rsidR="00CD3FB4" w:rsidRPr="00947A26" w:rsidRDefault="00CD3FB4" w:rsidP="00CD3FB4">
      <w:pPr>
        <w:shd w:val="clear" w:color="auto" w:fill="FFFFFF"/>
        <w:spacing w:line="360" w:lineRule="auto"/>
        <w:jc w:val="both"/>
      </w:pPr>
      <w:r w:rsidRPr="00947A26">
        <w:rPr>
          <w:spacing w:val="-5"/>
        </w:rPr>
        <w:t>Sono esclusi dalla procedura di mobilità:</w:t>
      </w:r>
    </w:p>
    <w:p w14:paraId="06F05AA3" w14:textId="77777777" w:rsidR="00CD3FB4" w:rsidRPr="00947A26" w:rsidRDefault="00CD3FB4" w:rsidP="00E01892">
      <w:pPr>
        <w:widowControl w:val="0"/>
        <w:numPr>
          <w:ilvl w:val="0"/>
          <w:numId w:val="3"/>
        </w:numPr>
        <w:shd w:val="clear" w:color="auto" w:fill="FFFFFF"/>
        <w:autoSpaceDE w:val="0"/>
        <w:autoSpaceDN w:val="0"/>
        <w:adjustRightInd w:val="0"/>
        <w:spacing w:before="120" w:line="360" w:lineRule="auto"/>
        <w:ind w:left="425" w:hanging="425"/>
        <w:jc w:val="both"/>
        <w:rPr>
          <w:color w:val="000000"/>
          <w:spacing w:val="-7"/>
        </w:rPr>
      </w:pPr>
      <w:r w:rsidRPr="00947A26">
        <w:rPr>
          <w:color w:val="000000"/>
          <w:spacing w:val="-2"/>
        </w:rPr>
        <w:t>i candidati che presentano istanza senza apposizione della firma</w:t>
      </w:r>
      <w:r w:rsidRPr="00947A26">
        <w:rPr>
          <w:color w:val="000000"/>
          <w:spacing w:val="-5"/>
        </w:rPr>
        <w:t>;</w:t>
      </w:r>
    </w:p>
    <w:p w14:paraId="4DD1D83C" w14:textId="77777777" w:rsidR="00CD3FB4" w:rsidRPr="00947A26" w:rsidRDefault="00CD3FB4" w:rsidP="00E01892">
      <w:pPr>
        <w:widowControl w:val="0"/>
        <w:numPr>
          <w:ilvl w:val="0"/>
          <w:numId w:val="3"/>
        </w:numPr>
        <w:shd w:val="clear" w:color="auto" w:fill="FFFFFF"/>
        <w:autoSpaceDE w:val="0"/>
        <w:autoSpaceDN w:val="0"/>
        <w:adjustRightInd w:val="0"/>
        <w:spacing w:before="120" w:line="360" w:lineRule="auto"/>
        <w:ind w:left="425" w:hanging="425"/>
        <w:jc w:val="both"/>
      </w:pPr>
      <w:r w:rsidRPr="00947A26">
        <w:rPr>
          <w:color w:val="000000"/>
          <w:spacing w:val="-5"/>
        </w:rPr>
        <w:t>i candidati che non si presentano per sostenere il colloquio alla data stabilita</w:t>
      </w:r>
      <w:r w:rsidRPr="00947A26">
        <w:rPr>
          <w:spacing w:val="-5"/>
        </w:rPr>
        <w:t xml:space="preserve"> o che si presentino</w:t>
      </w:r>
      <w:r>
        <w:rPr>
          <w:spacing w:val="-5"/>
        </w:rPr>
        <w:t>, senza la dichiarazione dell’amministrazione di appartenenza  dalla quale risulti che la stessa è soggetta al limite delle assunzioni ai sensi dell’art. 1, comma 47, della legge 311/2004 e che la posizione  non sia stata dichiarata motivatamente infungibile ovvero che in detta posizione vi sia una carenza di organico superiore al 20 per cento nella qualifica corrispondente a quella richiesta nel presente bando;</w:t>
      </w:r>
    </w:p>
    <w:p w14:paraId="06615868" w14:textId="77777777" w:rsidR="00CD3FB4" w:rsidRPr="00947A26" w:rsidRDefault="00CD3FB4" w:rsidP="00E01892">
      <w:pPr>
        <w:widowControl w:val="0"/>
        <w:numPr>
          <w:ilvl w:val="0"/>
          <w:numId w:val="3"/>
        </w:numPr>
        <w:shd w:val="clear" w:color="auto" w:fill="FFFFFF"/>
        <w:autoSpaceDE w:val="0"/>
        <w:autoSpaceDN w:val="0"/>
        <w:adjustRightInd w:val="0"/>
        <w:spacing w:before="120" w:line="360" w:lineRule="auto"/>
        <w:ind w:left="425" w:hanging="425"/>
        <w:jc w:val="both"/>
      </w:pPr>
      <w:r w:rsidRPr="00947A26">
        <w:rPr>
          <w:spacing w:val="-6"/>
        </w:rPr>
        <w:t>i candidati che non provvedono al puntuale riscontro, nei tempi assegnati dal Direttore Generale dell’Ente</w:t>
      </w:r>
      <w:r w:rsidRPr="00947A26">
        <w:rPr>
          <w:spacing w:val="-5"/>
        </w:rPr>
        <w:t>, alle richieste di chiarimento e/o integrazione in merito alle istanze presentate;</w:t>
      </w:r>
    </w:p>
    <w:p w14:paraId="5F8942C1" w14:textId="77777777" w:rsidR="00CD3FB4" w:rsidRPr="00947A26" w:rsidRDefault="00CD3FB4" w:rsidP="00E01892">
      <w:pPr>
        <w:widowControl w:val="0"/>
        <w:numPr>
          <w:ilvl w:val="0"/>
          <w:numId w:val="3"/>
        </w:numPr>
        <w:shd w:val="clear" w:color="auto" w:fill="FFFFFF"/>
        <w:autoSpaceDE w:val="0"/>
        <w:autoSpaceDN w:val="0"/>
        <w:adjustRightInd w:val="0"/>
        <w:spacing w:before="120" w:line="360" w:lineRule="auto"/>
        <w:ind w:left="425" w:hanging="425"/>
        <w:jc w:val="both"/>
        <w:rPr>
          <w:color w:val="000000"/>
          <w:spacing w:val="-11"/>
        </w:rPr>
      </w:pPr>
      <w:r w:rsidRPr="00947A26">
        <w:rPr>
          <w:color w:val="000000"/>
          <w:spacing w:val="-5"/>
        </w:rPr>
        <w:t>i candidati che non sono in possesso dei requisiti richiesti dal bando di mobilità;</w:t>
      </w:r>
    </w:p>
    <w:p w14:paraId="2FD2D010" w14:textId="77777777" w:rsidR="00CD3FB4" w:rsidRPr="00947A26" w:rsidRDefault="00CD3FB4" w:rsidP="00E01892">
      <w:pPr>
        <w:widowControl w:val="0"/>
        <w:numPr>
          <w:ilvl w:val="0"/>
          <w:numId w:val="3"/>
        </w:numPr>
        <w:shd w:val="clear" w:color="auto" w:fill="FFFFFF"/>
        <w:autoSpaceDE w:val="0"/>
        <w:autoSpaceDN w:val="0"/>
        <w:adjustRightInd w:val="0"/>
        <w:spacing w:before="120" w:line="360" w:lineRule="auto"/>
        <w:ind w:left="425" w:hanging="425"/>
        <w:jc w:val="both"/>
        <w:rPr>
          <w:color w:val="000000"/>
          <w:spacing w:val="-11"/>
        </w:rPr>
      </w:pPr>
      <w:r w:rsidRPr="00947A26">
        <w:rPr>
          <w:color w:val="000000"/>
          <w:spacing w:val="-5"/>
        </w:rPr>
        <w:t xml:space="preserve">i candidati che non allegano all’istanza la </w:t>
      </w:r>
      <w:r w:rsidRPr="00947A26">
        <w:rPr>
          <w:spacing w:val="-3"/>
        </w:rPr>
        <w:t>dichiarazione dell’Amministrazione di appartenenza dalla quale risulti che la stessa è soggetta al limite delle assunzioni ai sensi dell’art. 1, comma 47, della legge n. 311/2004;</w:t>
      </w:r>
    </w:p>
    <w:p w14:paraId="4584C982" w14:textId="77777777" w:rsidR="00CD3FB4" w:rsidRPr="00947A26" w:rsidRDefault="00CD3FB4" w:rsidP="00E01892">
      <w:pPr>
        <w:widowControl w:val="0"/>
        <w:numPr>
          <w:ilvl w:val="0"/>
          <w:numId w:val="3"/>
        </w:numPr>
        <w:shd w:val="clear" w:color="auto" w:fill="FFFFFF"/>
        <w:autoSpaceDE w:val="0"/>
        <w:autoSpaceDN w:val="0"/>
        <w:adjustRightInd w:val="0"/>
        <w:spacing w:before="120" w:line="360" w:lineRule="auto"/>
        <w:ind w:left="425" w:hanging="425"/>
        <w:jc w:val="both"/>
        <w:rPr>
          <w:color w:val="000000"/>
          <w:spacing w:val="-7"/>
        </w:rPr>
      </w:pPr>
      <w:r w:rsidRPr="00947A26">
        <w:rPr>
          <w:color w:val="000000"/>
          <w:spacing w:val="-6"/>
        </w:rPr>
        <w:lastRenderedPageBreak/>
        <w:t>i candidati che sono incorsi in procedure disciplinari, conclusesi con sanzione superiore</w:t>
      </w:r>
      <w:r w:rsidRPr="00947A26">
        <w:rPr>
          <w:color w:val="000000"/>
          <w:spacing w:val="-4"/>
        </w:rPr>
        <w:t xml:space="preserve"> al rimprovero verbale, nel corso degli ultimi due anni precedenti la data di pubblicazione del bando di mobilità.</w:t>
      </w:r>
    </w:p>
    <w:p w14:paraId="123355F3" w14:textId="77777777" w:rsidR="00CD3FB4" w:rsidRPr="00947A26" w:rsidRDefault="00CD3FB4" w:rsidP="00CD3FB4">
      <w:pPr>
        <w:shd w:val="clear" w:color="auto" w:fill="FFFFFF"/>
        <w:jc w:val="center"/>
        <w:rPr>
          <w:b/>
          <w:bCs/>
          <w:color w:val="000000"/>
          <w:spacing w:val="-7"/>
        </w:rPr>
      </w:pPr>
    </w:p>
    <w:p w14:paraId="5674F6F6" w14:textId="77777777" w:rsidR="00CD3FB4" w:rsidRPr="00947A26" w:rsidRDefault="00CD3FB4" w:rsidP="00CD3FB4">
      <w:pPr>
        <w:shd w:val="clear" w:color="auto" w:fill="FFFFFF"/>
        <w:jc w:val="center"/>
        <w:rPr>
          <w:b/>
          <w:bCs/>
          <w:color w:val="000000"/>
          <w:spacing w:val="-7"/>
        </w:rPr>
      </w:pPr>
    </w:p>
    <w:p w14:paraId="6033113C" w14:textId="77777777" w:rsidR="00CD3FB4" w:rsidRPr="00947A26" w:rsidRDefault="00CD3FB4" w:rsidP="00CD3FB4">
      <w:pPr>
        <w:shd w:val="clear" w:color="auto" w:fill="FFFFFF"/>
        <w:jc w:val="center"/>
        <w:rPr>
          <w:b/>
          <w:bCs/>
          <w:color w:val="000000"/>
          <w:spacing w:val="-7"/>
        </w:rPr>
      </w:pPr>
      <w:r w:rsidRPr="00947A26">
        <w:rPr>
          <w:b/>
          <w:bCs/>
          <w:color w:val="000000"/>
          <w:spacing w:val="-7"/>
        </w:rPr>
        <w:t>IMMISSIONE IN SERVIZIO NEI RUOLI AERO CLUB D’ITALIA</w:t>
      </w:r>
    </w:p>
    <w:p w14:paraId="22290AC8" w14:textId="77777777" w:rsidR="00CD3FB4" w:rsidRPr="00947A26" w:rsidRDefault="00CD3FB4" w:rsidP="00CD3FB4">
      <w:pPr>
        <w:shd w:val="clear" w:color="auto" w:fill="FFFFFF"/>
        <w:jc w:val="both"/>
      </w:pPr>
    </w:p>
    <w:p w14:paraId="1B8F6849" w14:textId="77777777" w:rsidR="00CD3FB4" w:rsidRPr="00947A26" w:rsidRDefault="00CD3FB4" w:rsidP="00CD3FB4">
      <w:pPr>
        <w:shd w:val="clear" w:color="auto" w:fill="FFFFFF"/>
        <w:spacing w:line="360" w:lineRule="auto"/>
        <w:jc w:val="both"/>
        <w:rPr>
          <w:strike/>
        </w:rPr>
      </w:pPr>
      <w:r w:rsidRPr="00947A26">
        <w:rPr>
          <w:color w:val="000000"/>
          <w:spacing w:val="-2"/>
        </w:rPr>
        <w:t>L'immissione nei ruoli dell’Aero Club d’Italia del vincitore d</w:t>
      </w:r>
      <w:r>
        <w:rPr>
          <w:color w:val="000000"/>
          <w:spacing w:val="-2"/>
        </w:rPr>
        <w:t xml:space="preserve">ella </w:t>
      </w:r>
      <w:r w:rsidRPr="00947A26">
        <w:rPr>
          <w:color w:val="000000"/>
          <w:spacing w:val="-2"/>
        </w:rPr>
        <w:t>selezione, avviene nel rispetto delle norme vigenti in materia.</w:t>
      </w:r>
    </w:p>
    <w:p w14:paraId="67A072E3" w14:textId="77777777" w:rsidR="00CD3FB4" w:rsidRPr="00947A26" w:rsidRDefault="00CD3FB4" w:rsidP="00CD3FB4">
      <w:pPr>
        <w:shd w:val="clear" w:color="auto" w:fill="FFFFFF"/>
        <w:spacing w:before="120" w:line="360" w:lineRule="auto"/>
        <w:jc w:val="both"/>
        <w:rPr>
          <w:spacing w:val="-6"/>
        </w:rPr>
      </w:pPr>
      <w:r w:rsidRPr="00947A26">
        <w:rPr>
          <w:color w:val="000000"/>
          <w:spacing w:val="-6"/>
        </w:rPr>
        <w:t>Il vincitore della selezione è invitato alla stipula del contratto individuale di lavoro con l’applicazione del trattamento giuridico ed economico, compreso quello accessorio, previsto per gli Enti pubblici non economici nel vigente CCNL “Comparto Funzioni Centrali”</w:t>
      </w:r>
      <w:r>
        <w:rPr>
          <w:color w:val="000000"/>
          <w:spacing w:val="-6"/>
        </w:rPr>
        <w:t xml:space="preserve">, corrispondente all’equiparato livello economico, </w:t>
      </w:r>
      <w:r w:rsidRPr="00947A26">
        <w:rPr>
          <w:spacing w:val="-6"/>
        </w:rPr>
        <w:t>conservando l’anzianità maturata.</w:t>
      </w:r>
    </w:p>
    <w:p w14:paraId="11645B6A" w14:textId="77777777" w:rsidR="00CD3FB4" w:rsidRPr="00947A26" w:rsidRDefault="00CD3FB4" w:rsidP="00CD3FB4">
      <w:pPr>
        <w:shd w:val="clear" w:color="auto" w:fill="FFFFFF"/>
        <w:spacing w:before="120" w:line="360" w:lineRule="auto"/>
        <w:jc w:val="both"/>
        <w:rPr>
          <w:spacing w:val="-2"/>
        </w:rPr>
      </w:pPr>
      <w:r w:rsidRPr="00947A26">
        <w:rPr>
          <w:spacing w:val="1"/>
        </w:rPr>
        <w:t>Qualora il candidato vincitore della selezione si trovi presso l'Amministrazione di pro</w:t>
      </w:r>
      <w:r w:rsidRPr="00947A26">
        <w:rPr>
          <w:spacing w:val="-2"/>
        </w:rPr>
        <w:t>venienza in posizione di part-time, questi può sottoscrivere il contratto individuale di lavoro per l’immissione nei ruoli dell’Aero Club d’Italia solo ad avvenuta, preventiva trasformazione presso l’Amministrazione di provenienza del proprio rapporto di lavoro da tempo parziale a tempo pieno.</w:t>
      </w:r>
    </w:p>
    <w:p w14:paraId="5213A907" w14:textId="77777777" w:rsidR="00CD3FB4" w:rsidRPr="00947A26" w:rsidRDefault="00CD3FB4" w:rsidP="00CD3FB4">
      <w:pPr>
        <w:shd w:val="clear" w:color="auto" w:fill="FFFFFF"/>
        <w:spacing w:before="120" w:line="360" w:lineRule="auto"/>
        <w:jc w:val="both"/>
        <w:rPr>
          <w:color w:val="000000"/>
          <w:spacing w:val="-2"/>
        </w:rPr>
      </w:pPr>
      <w:r w:rsidRPr="00947A26">
        <w:rPr>
          <w:color w:val="000000"/>
          <w:spacing w:val="1"/>
        </w:rPr>
        <w:t xml:space="preserve">In caso di impossibilità a </w:t>
      </w:r>
      <w:r w:rsidRPr="00947A26">
        <w:rPr>
          <w:color w:val="000000"/>
          <w:spacing w:val="-5"/>
        </w:rPr>
        <w:t>perfezionare</w:t>
      </w:r>
      <w:r w:rsidRPr="00947A26">
        <w:rPr>
          <w:color w:val="000000"/>
          <w:spacing w:val="1"/>
        </w:rPr>
        <w:t xml:space="preserve"> le procedure di mobilità per rinuncia al trasferi</w:t>
      </w:r>
      <w:r w:rsidRPr="00947A26">
        <w:rPr>
          <w:color w:val="000000"/>
          <w:spacing w:val="-2"/>
        </w:rPr>
        <w:t>mento da parte del vincitore o di mancata presentazione in servizio, senza giustificato motivo, dello stesso nei termini fissati, il candidato sarà dichiarato decaduto dal diritto al trasferimento e si procederà allo scorrimento della graduatoria.</w:t>
      </w:r>
    </w:p>
    <w:p w14:paraId="5748623C" w14:textId="77777777" w:rsidR="00CD3FB4" w:rsidRPr="00947A26" w:rsidRDefault="00CD3FB4" w:rsidP="00CD3FB4">
      <w:pPr>
        <w:shd w:val="clear" w:color="auto" w:fill="FFFFFF"/>
        <w:spacing w:before="120" w:line="360" w:lineRule="auto"/>
        <w:jc w:val="both"/>
        <w:rPr>
          <w:color w:val="000000"/>
          <w:spacing w:val="1"/>
        </w:rPr>
      </w:pPr>
      <w:r w:rsidRPr="00947A26">
        <w:rPr>
          <w:color w:val="000000"/>
          <w:spacing w:val="10"/>
        </w:rPr>
        <w:t xml:space="preserve">L'Amministrazione non è, comunque, obbligata a concludere il procedimento con </w:t>
      </w:r>
      <w:r w:rsidRPr="00947A26">
        <w:rPr>
          <w:color w:val="000000"/>
          <w:spacing w:val="1"/>
        </w:rPr>
        <w:t>l'immissione nei propri ruoli.</w:t>
      </w:r>
    </w:p>
    <w:p w14:paraId="0EED78D5" w14:textId="77777777" w:rsidR="00CD3FB4" w:rsidRPr="00947A26" w:rsidRDefault="00CD3FB4" w:rsidP="00CD3FB4">
      <w:pPr>
        <w:shd w:val="clear" w:color="auto" w:fill="FFFFFF"/>
        <w:spacing w:before="120" w:line="360" w:lineRule="auto"/>
        <w:jc w:val="both"/>
        <w:rPr>
          <w:color w:val="000000"/>
          <w:spacing w:val="1"/>
        </w:rPr>
      </w:pPr>
      <w:r w:rsidRPr="00947A26">
        <w:rPr>
          <w:color w:val="000000"/>
          <w:spacing w:val="1"/>
        </w:rPr>
        <w:t>Il presente bando non vincola in alcun modo l’Amministrazione né fa sorgere a favore dei partecipanti alcun diritto all’immissione nei ruoli dell’Aero Club d’Italia.</w:t>
      </w:r>
    </w:p>
    <w:p w14:paraId="47413F79" w14:textId="77777777" w:rsidR="00CD3FB4" w:rsidRPr="00947A26" w:rsidRDefault="00CD3FB4" w:rsidP="00CD3FB4">
      <w:pPr>
        <w:shd w:val="clear" w:color="auto" w:fill="FFFFFF"/>
        <w:spacing w:before="120" w:line="360" w:lineRule="auto"/>
        <w:jc w:val="both"/>
        <w:rPr>
          <w:color w:val="000000"/>
          <w:spacing w:val="1"/>
        </w:rPr>
      </w:pPr>
      <w:r w:rsidRPr="00947A26">
        <w:rPr>
          <w:color w:val="000000"/>
          <w:spacing w:val="1"/>
        </w:rPr>
        <w:t xml:space="preserve">L’Amministrazione si riserva la facoltà di prorogare o di non dar corso alla procedura in oggetto </w:t>
      </w:r>
      <w:r w:rsidRPr="00947A26">
        <w:rPr>
          <w:color w:val="000000"/>
          <w:spacing w:val="10"/>
        </w:rPr>
        <w:t>senza</w:t>
      </w:r>
      <w:r w:rsidRPr="00947A26">
        <w:rPr>
          <w:color w:val="000000"/>
          <w:spacing w:val="1"/>
        </w:rPr>
        <w:t xml:space="preserve"> che per i concorrenti insorga alcun diritto o pretesa.</w:t>
      </w:r>
    </w:p>
    <w:p w14:paraId="2D2CD25C" w14:textId="77777777" w:rsidR="00CD3FB4" w:rsidRPr="00947A26" w:rsidRDefault="00CD3FB4" w:rsidP="00CD3FB4">
      <w:pPr>
        <w:shd w:val="clear" w:color="auto" w:fill="FFFFFF"/>
        <w:jc w:val="center"/>
        <w:rPr>
          <w:b/>
          <w:bCs/>
          <w:color w:val="000000"/>
          <w:spacing w:val="-7"/>
        </w:rPr>
      </w:pPr>
      <w:r w:rsidRPr="00947A26">
        <w:rPr>
          <w:b/>
          <w:bCs/>
          <w:color w:val="000000"/>
          <w:spacing w:val="-7"/>
        </w:rPr>
        <w:t>DISPOSIZIONI FINALI</w:t>
      </w:r>
    </w:p>
    <w:p w14:paraId="2B8EDF40" w14:textId="77777777" w:rsidR="00CD3FB4" w:rsidRPr="00947A26" w:rsidRDefault="00CD3FB4" w:rsidP="00CD3FB4">
      <w:pPr>
        <w:shd w:val="clear" w:color="auto" w:fill="FFFFFF"/>
        <w:jc w:val="center"/>
        <w:rPr>
          <w:b/>
          <w:bCs/>
          <w:color w:val="000000"/>
          <w:spacing w:val="-7"/>
        </w:rPr>
      </w:pPr>
    </w:p>
    <w:p w14:paraId="23176D33" w14:textId="77777777" w:rsidR="00CD3FB4" w:rsidRPr="00947A26" w:rsidRDefault="00CD3FB4" w:rsidP="00CD3FB4">
      <w:pPr>
        <w:shd w:val="clear" w:color="auto" w:fill="FFFFFF"/>
        <w:spacing w:line="360" w:lineRule="auto"/>
        <w:jc w:val="both"/>
      </w:pPr>
      <w:r w:rsidRPr="00947A26">
        <w:rPr>
          <w:color w:val="000000"/>
          <w:spacing w:val="-2"/>
        </w:rPr>
        <w:t>II responsabile del procedimento è il Funzionario del Servizio Affari Generali e Personale, Avv. Ruggero Fidanza.</w:t>
      </w:r>
    </w:p>
    <w:p w14:paraId="54C4F3ED" w14:textId="77777777" w:rsidR="00CD3FB4" w:rsidRPr="00947A26" w:rsidRDefault="00CD3FB4" w:rsidP="00CD3FB4">
      <w:pPr>
        <w:shd w:val="clear" w:color="auto" w:fill="FFFFFF"/>
        <w:spacing w:before="120" w:line="360" w:lineRule="auto"/>
        <w:jc w:val="both"/>
        <w:rPr>
          <w:color w:val="000000"/>
          <w:spacing w:val="-1"/>
        </w:rPr>
      </w:pPr>
      <w:r w:rsidRPr="00947A26">
        <w:rPr>
          <w:color w:val="000000"/>
          <w:spacing w:val="3"/>
        </w:rPr>
        <w:lastRenderedPageBreak/>
        <w:t xml:space="preserve">Al fine di assicurarne la massima diffusione, il presente bando è pubblicato integralmente sul sito web istituzionale dell’Aero Club d’Italia </w:t>
      </w:r>
      <w:r w:rsidRPr="00947A26">
        <w:rPr>
          <w:color w:val="000000"/>
          <w:spacing w:val="-2"/>
        </w:rPr>
        <w:t>per almeno trenta giorni consecutivi</w:t>
      </w:r>
      <w:r w:rsidRPr="00947A26">
        <w:rPr>
          <w:color w:val="000000"/>
          <w:spacing w:val="3"/>
        </w:rPr>
        <w:t xml:space="preserve"> ed il relativo avviso è pubblicato sulla Gazzetta Ufficiale della Repubblica Italiana - IV </w:t>
      </w:r>
      <w:r w:rsidRPr="00947A26">
        <w:rPr>
          <w:color w:val="000000"/>
          <w:spacing w:val="-1"/>
        </w:rPr>
        <w:t xml:space="preserve">Serie speciale Concorsi ed Esami. </w:t>
      </w:r>
    </w:p>
    <w:p w14:paraId="22CE9FFE" w14:textId="77777777" w:rsidR="00CD3FB4" w:rsidRDefault="00CD3FB4" w:rsidP="00CD3FB4">
      <w:pPr>
        <w:shd w:val="clear" w:color="auto" w:fill="FFFFFF"/>
        <w:spacing w:line="360" w:lineRule="auto"/>
        <w:ind w:left="5812" w:right="28"/>
        <w:rPr>
          <w:b/>
          <w:color w:val="000000"/>
          <w:spacing w:val="-1"/>
        </w:rPr>
      </w:pPr>
    </w:p>
    <w:p w14:paraId="7FD471F8" w14:textId="77777777" w:rsidR="00687829" w:rsidRDefault="00687829" w:rsidP="00661DF8">
      <w:pPr>
        <w:spacing w:line="240" w:lineRule="exact"/>
      </w:pPr>
    </w:p>
    <w:p w14:paraId="7E36DCF9" w14:textId="77777777" w:rsidR="00DB2908" w:rsidRDefault="00DB2908" w:rsidP="00D96E21">
      <w:pPr>
        <w:spacing w:line="240" w:lineRule="exact"/>
        <w:jc w:val="both"/>
      </w:pPr>
    </w:p>
    <w:p w14:paraId="19C82EA7" w14:textId="77777777" w:rsidR="00C90B87" w:rsidRDefault="00C90B87" w:rsidP="00D96E21">
      <w:pPr>
        <w:spacing w:line="240" w:lineRule="exact"/>
        <w:jc w:val="both"/>
      </w:pPr>
      <w:r>
        <w:tab/>
      </w:r>
      <w:r>
        <w:tab/>
      </w:r>
      <w:r>
        <w:tab/>
      </w:r>
      <w:r>
        <w:tab/>
      </w:r>
      <w:r>
        <w:tab/>
      </w:r>
      <w:r>
        <w:tab/>
      </w:r>
      <w:r>
        <w:tab/>
      </w:r>
      <w:r>
        <w:tab/>
        <w:t xml:space="preserve">    IL DIRETTORE GENERALE</w:t>
      </w:r>
    </w:p>
    <w:p w14:paraId="2FB26940" w14:textId="77777777" w:rsidR="00C90B87" w:rsidRDefault="00C90B87" w:rsidP="00D96E21">
      <w:pPr>
        <w:spacing w:line="240" w:lineRule="exact"/>
        <w:jc w:val="both"/>
      </w:pPr>
      <w:r>
        <w:tab/>
      </w:r>
      <w:r>
        <w:tab/>
      </w:r>
      <w:r>
        <w:tab/>
      </w:r>
      <w:r>
        <w:tab/>
      </w:r>
      <w:r>
        <w:tab/>
      </w:r>
      <w:r>
        <w:tab/>
      </w:r>
      <w:r>
        <w:tab/>
      </w:r>
      <w:r>
        <w:tab/>
        <w:t xml:space="preserve">  Gen. S.A.</w:t>
      </w:r>
      <w:r w:rsidR="005945F0">
        <w:t>(Aus)</w:t>
      </w:r>
      <w:r>
        <w:t xml:space="preserve"> Gianpaolo Miniscalco</w:t>
      </w:r>
    </w:p>
    <w:p w14:paraId="6A7C9902" w14:textId="77777777" w:rsidR="00C90B87" w:rsidRDefault="00C90B87" w:rsidP="00D96E21">
      <w:pPr>
        <w:spacing w:line="240" w:lineRule="exact"/>
        <w:jc w:val="both"/>
        <w:rPr>
          <w:rFonts w:eastAsia="Arial"/>
        </w:rPr>
      </w:pPr>
    </w:p>
    <w:p w14:paraId="4906DCFC" w14:textId="77777777" w:rsidR="00B26CBE" w:rsidRDefault="00B26CBE" w:rsidP="00D96E21">
      <w:pPr>
        <w:spacing w:line="240" w:lineRule="exact"/>
        <w:jc w:val="both"/>
        <w:rPr>
          <w:rFonts w:eastAsia="Arial"/>
        </w:rPr>
      </w:pPr>
    </w:p>
    <w:sectPr w:rsidR="00B26CBE" w:rsidSect="00E7687F">
      <w:headerReference w:type="first" r:id="rId9"/>
      <w:footerReference w:type="first" r:id="rId10"/>
      <w:pgSz w:w="11906" w:h="16838"/>
      <w:pgMar w:top="1926" w:right="1133" w:bottom="1418" w:left="1134" w:header="540" w:footer="81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B3D32E" w14:textId="77777777" w:rsidR="00E01892" w:rsidRDefault="00E01892">
      <w:r>
        <w:separator/>
      </w:r>
    </w:p>
  </w:endnote>
  <w:endnote w:type="continuationSeparator" w:id="0">
    <w:p w14:paraId="14284DF8" w14:textId="77777777" w:rsidR="00E01892" w:rsidRDefault="00E018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tarSymbol">
    <w:altName w:val="Yu Gothic"/>
    <w:charset w:val="80"/>
    <w:family w:val="auto"/>
    <w:pitch w:val="default"/>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7BCDD0" w14:textId="77777777" w:rsidR="006B60E6" w:rsidRPr="00A23E70" w:rsidRDefault="006B60E6">
    <w:pPr>
      <w:pStyle w:val="Pidipagina"/>
      <w:rPr>
        <w:sz w:val="4"/>
        <w:szCs w:val="4"/>
      </w:rPr>
    </w:pPr>
  </w:p>
  <w:tbl>
    <w:tblPr>
      <w:tblW w:w="11908" w:type="dxa"/>
      <w:jc w:val="center"/>
      <w:tblBorders>
        <w:top w:val="single" w:sz="2" w:space="0" w:color="auto"/>
        <w:bottom w:val="single" w:sz="2" w:space="0" w:color="auto"/>
      </w:tblBorders>
      <w:tblLook w:val="04A0" w:firstRow="1" w:lastRow="0" w:firstColumn="1" w:lastColumn="0" w:noHBand="0" w:noVBand="1"/>
    </w:tblPr>
    <w:tblGrid>
      <w:gridCol w:w="11908"/>
    </w:tblGrid>
    <w:tr w:rsidR="00885F66" w:rsidRPr="005C410C" w14:paraId="1021E724" w14:textId="77777777" w:rsidTr="00700558">
      <w:trPr>
        <w:jc w:val="center"/>
      </w:trPr>
      <w:tc>
        <w:tcPr>
          <w:tcW w:w="11908" w:type="dxa"/>
          <w:shd w:val="clear" w:color="auto" w:fill="auto"/>
          <w:vAlign w:val="bottom"/>
        </w:tcPr>
        <w:p w14:paraId="54935FFB" w14:textId="77777777" w:rsidR="00E25183" w:rsidRPr="00700558" w:rsidRDefault="00F53E86" w:rsidP="00FA0AD6">
          <w:pPr>
            <w:autoSpaceDE w:val="0"/>
            <w:autoSpaceDN w:val="0"/>
            <w:adjustRightInd w:val="0"/>
            <w:spacing w:before="60"/>
            <w:jc w:val="center"/>
            <w:rPr>
              <w:rFonts w:ascii="Arial" w:hAnsi="Arial" w:cs="Arial"/>
              <w:sz w:val="16"/>
              <w:szCs w:val="18"/>
            </w:rPr>
          </w:pPr>
          <w:r w:rsidRPr="00700558">
            <w:rPr>
              <w:rFonts w:ascii="Arial" w:hAnsi="Arial" w:cs="Arial"/>
              <w:sz w:val="16"/>
              <w:szCs w:val="18"/>
            </w:rPr>
            <w:t xml:space="preserve">Via Cesare Beccaria, 35/A </w:t>
          </w:r>
          <w:r w:rsidR="00700558">
            <w:rPr>
              <w:rFonts w:ascii="Arial" w:hAnsi="Arial" w:cs="Arial"/>
              <w:sz w:val="16"/>
              <w:szCs w:val="18"/>
            </w:rPr>
            <w:t xml:space="preserve">00196 Roma       </w:t>
          </w:r>
          <w:r w:rsidR="00A23E70" w:rsidRPr="00700558">
            <w:rPr>
              <w:rFonts w:ascii="Arial" w:hAnsi="Arial" w:cs="Arial"/>
              <w:sz w:val="16"/>
              <w:szCs w:val="18"/>
            </w:rPr>
            <w:t>-</w:t>
          </w:r>
          <w:r w:rsidR="00700558">
            <w:rPr>
              <w:rFonts w:ascii="Arial" w:hAnsi="Arial" w:cs="Arial"/>
              <w:sz w:val="16"/>
              <w:szCs w:val="18"/>
            </w:rPr>
            <w:t xml:space="preserve">      </w:t>
          </w:r>
          <w:r w:rsidR="00A23E70" w:rsidRPr="00700558">
            <w:rPr>
              <w:rFonts w:ascii="Arial" w:hAnsi="Arial" w:cs="Arial"/>
              <w:sz w:val="16"/>
              <w:szCs w:val="18"/>
            </w:rPr>
            <w:t xml:space="preserve"> t</w:t>
          </w:r>
          <w:r w:rsidR="00885F66" w:rsidRPr="00700558">
            <w:rPr>
              <w:rFonts w:ascii="Arial" w:hAnsi="Arial" w:cs="Arial"/>
              <w:sz w:val="16"/>
              <w:szCs w:val="18"/>
            </w:rPr>
            <w:t xml:space="preserve">el. </w:t>
          </w:r>
          <w:r w:rsidR="00E25183" w:rsidRPr="00700558">
            <w:rPr>
              <w:rFonts w:ascii="Arial" w:hAnsi="Arial" w:cs="Arial"/>
              <w:sz w:val="16"/>
              <w:szCs w:val="18"/>
            </w:rPr>
            <w:t xml:space="preserve">+39 </w:t>
          </w:r>
          <w:r w:rsidR="00885F66" w:rsidRPr="00700558">
            <w:rPr>
              <w:rFonts w:ascii="Arial" w:hAnsi="Arial" w:cs="Arial"/>
              <w:sz w:val="16"/>
              <w:szCs w:val="18"/>
            </w:rPr>
            <w:t>06 36</w:t>
          </w:r>
          <w:r w:rsidR="00DD080A" w:rsidRPr="00700558">
            <w:rPr>
              <w:rFonts w:ascii="Arial" w:hAnsi="Arial" w:cs="Arial"/>
              <w:sz w:val="16"/>
              <w:szCs w:val="18"/>
            </w:rPr>
            <w:t>08</w:t>
          </w:r>
          <w:r w:rsidR="00885F66" w:rsidRPr="00700558">
            <w:rPr>
              <w:rFonts w:ascii="Arial" w:hAnsi="Arial" w:cs="Arial"/>
              <w:sz w:val="16"/>
              <w:szCs w:val="18"/>
            </w:rPr>
            <w:t>461</w:t>
          </w:r>
          <w:r w:rsidR="00700558">
            <w:rPr>
              <w:rFonts w:ascii="Arial" w:hAnsi="Arial" w:cs="Arial"/>
              <w:sz w:val="16"/>
              <w:szCs w:val="18"/>
            </w:rPr>
            <w:t xml:space="preserve">      </w:t>
          </w:r>
          <w:r w:rsidR="00B60DFE" w:rsidRPr="00700558">
            <w:rPr>
              <w:rFonts w:ascii="Arial" w:hAnsi="Arial" w:cs="Arial"/>
              <w:sz w:val="16"/>
              <w:szCs w:val="18"/>
            </w:rPr>
            <w:t xml:space="preserve"> -</w:t>
          </w:r>
          <w:r w:rsidR="00700558">
            <w:rPr>
              <w:rFonts w:ascii="Arial" w:hAnsi="Arial" w:cs="Arial"/>
              <w:sz w:val="16"/>
              <w:szCs w:val="18"/>
            </w:rPr>
            <w:t xml:space="preserve">      </w:t>
          </w:r>
          <w:r w:rsidR="00885F66" w:rsidRPr="00700558">
            <w:rPr>
              <w:rFonts w:ascii="Arial" w:hAnsi="Arial" w:cs="Arial"/>
              <w:sz w:val="16"/>
              <w:szCs w:val="18"/>
            </w:rPr>
            <w:t xml:space="preserve"> </w:t>
          </w:r>
          <w:r w:rsidR="00A23E70" w:rsidRPr="00700558">
            <w:rPr>
              <w:rFonts w:ascii="Arial" w:hAnsi="Arial" w:cs="Arial"/>
              <w:sz w:val="16"/>
              <w:szCs w:val="18"/>
            </w:rPr>
            <w:t>f</w:t>
          </w:r>
          <w:r w:rsidR="00885F66" w:rsidRPr="00700558">
            <w:rPr>
              <w:rFonts w:ascii="Arial" w:hAnsi="Arial" w:cs="Arial"/>
              <w:sz w:val="16"/>
              <w:szCs w:val="18"/>
            </w:rPr>
            <w:t xml:space="preserve">ax </w:t>
          </w:r>
          <w:r w:rsidR="00E25183" w:rsidRPr="00700558">
            <w:rPr>
              <w:rFonts w:ascii="Arial" w:hAnsi="Arial" w:cs="Arial"/>
              <w:sz w:val="16"/>
              <w:szCs w:val="18"/>
            </w:rPr>
            <w:t xml:space="preserve">+39 </w:t>
          </w:r>
          <w:r w:rsidR="00DD080A" w:rsidRPr="00700558">
            <w:rPr>
              <w:rFonts w:ascii="Arial" w:hAnsi="Arial" w:cs="Arial"/>
              <w:sz w:val="16"/>
              <w:szCs w:val="18"/>
            </w:rPr>
            <w:t>06 3260</w:t>
          </w:r>
          <w:r w:rsidR="00885F66" w:rsidRPr="00700558">
            <w:rPr>
              <w:rFonts w:ascii="Arial" w:hAnsi="Arial" w:cs="Arial"/>
              <w:sz w:val="16"/>
              <w:szCs w:val="18"/>
            </w:rPr>
            <w:t>9226</w:t>
          </w:r>
          <w:r w:rsidR="00700558">
            <w:rPr>
              <w:rFonts w:ascii="Arial" w:hAnsi="Arial" w:cs="Arial"/>
              <w:sz w:val="16"/>
              <w:szCs w:val="18"/>
            </w:rPr>
            <w:t xml:space="preserve">      </w:t>
          </w:r>
          <w:r w:rsidR="00B60DFE" w:rsidRPr="00700558">
            <w:rPr>
              <w:rFonts w:ascii="Arial" w:hAnsi="Arial" w:cs="Arial"/>
              <w:sz w:val="16"/>
              <w:szCs w:val="18"/>
            </w:rPr>
            <w:t xml:space="preserve"> - </w:t>
          </w:r>
          <w:r w:rsidR="00700558">
            <w:rPr>
              <w:rFonts w:ascii="Arial" w:hAnsi="Arial" w:cs="Arial"/>
              <w:sz w:val="16"/>
              <w:szCs w:val="18"/>
            </w:rPr>
            <w:t xml:space="preserve">      codice fiscale</w:t>
          </w:r>
          <w:r w:rsidR="00885F66" w:rsidRPr="00700558">
            <w:rPr>
              <w:rFonts w:ascii="Arial" w:hAnsi="Arial" w:cs="Arial"/>
              <w:sz w:val="16"/>
              <w:szCs w:val="18"/>
            </w:rPr>
            <w:t xml:space="preserve"> 80109730582</w:t>
          </w:r>
        </w:p>
        <w:p w14:paraId="34D5FB99" w14:textId="77777777" w:rsidR="00885F66" w:rsidRPr="00C907C0" w:rsidRDefault="00E01892" w:rsidP="00FA0AD6">
          <w:pPr>
            <w:autoSpaceDE w:val="0"/>
            <w:autoSpaceDN w:val="0"/>
            <w:adjustRightInd w:val="0"/>
            <w:spacing w:before="40" w:after="40"/>
            <w:jc w:val="center"/>
            <w:rPr>
              <w:rFonts w:ascii="Arial" w:hAnsi="Arial" w:cs="Arial"/>
              <w:b/>
              <w:bCs/>
              <w:sz w:val="17"/>
              <w:szCs w:val="17"/>
            </w:rPr>
          </w:pPr>
          <w:hyperlink r:id="rId1" w:history="1">
            <w:r w:rsidR="00E25183" w:rsidRPr="00700558">
              <w:rPr>
                <w:rFonts w:ascii="Arial" w:hAnsi="Arial" w:cs="Arial"/>
                <w:sz w:val="16"/>
                <w:szCs w:val="18"/>
              </w:rPr>
              <w:t>www.aeci.it</w:t>
            </w:r>
          </w:hyperlink>
          <w:r w:rsidR="00E25183" w:rsidRPr="00700558">
            <w:rPr>
              <w:rFonts w:ascii="Arial" w:hAnsi="Arial" w:cs="Arial"/>
              <w:sz w:val="16"/>
              <w:szCs w:val="18"/>
            </w:rPr>
            <w:t xml:space="preserve"> </w:t>
          </w:r>
          <w:r w:rsidR="00C907C0">
            <w:rPr>
              <w:rFonts w:ascii="Arial" w:hAnsi="Arial" w:cs="Arial"/>
              <w:sz w:val="16"/>
              <w:szCs w:val="18"/>
            </w:rPr>
            <w:t xml:space="preserve">     </w:t>
          </w:r>
          <w:r w:rsidR="00E25183" w:rsidRPr="00700558">
            <w:rPr>
              <w:rFonts w:ascii="Arial" w:hAnsi="Arial" w:cs="Arial"/>
              <w:sz w:val="16"/>
              <w:szCs w:val="18"/>
            </w:rPr>
            <w:t>-</w:t>
          </w:r>
          <w:r w:rsidR="00C907C0">
            <w:rPr>
              <w:rFonts w:ascii="Arial" w:hAnsi="Arial" w:cs="Arial"/>
              <w:sz w:val="16"/>
              <w:szCs w:val="18"/>
            </w:rPr>
            <w:t xml:space="preserve">     </w:t>
          </w:r>
          <w:r w:rsidR="00E25183" w:rsidRPr="00700558">
            <w:rPr>
              <w:rFonts w:ascii="Arial" w:hAnsi="Arial" w:cs="Arial"/>
              <w:sz w:val="16"/>
              <w:szCs w:val="18"/>
            </w:rPr>
            <w:t xml:space="preserve"> </w:t>
          </w:r>
          <w:hyperlink r:id="rId2" w:history="1">
            <w:r w:rsidR="00E25183" w:rsidRPr="00700558">
              <w:rPr>
                <w:rFonts w:ascii="Arial" w:hAnsi="Arial" w:cs="Arial"/>
                <w:sz w:val="16"/>
                <w:szCs w:val="18"/>
              </w:rPr>
              <w:t>infoaeci@aeroclubitalia.it</w:t>
            </w:r>
          </w:hyperlink>
        </w:p>
      </w:tc>
    </w:tr>
  </w:tbl>
  <w:p w14:paraId="7FACF949" w14:textId="77777777" w:rsidR="002D66FB" w:rsidRPr="00C907C0" w:rsidRDefault="00971FA0" w:rsidP="002D66FB">
    <w:pPr>
      <w:rPr>
        <w:rFonts w:ascii="Arial" w:hAnsi="Arial" w:cs="Arial"/>
        <w:sz w:val="16"/>
        <w:szCs w:val="18"/>
      </w:rPr>
    </w:pPr>
    <w:r>
      <w:rPr>
        <w:noProof/>
        <w:lang w:eastAsia="it-IT"/>
      </w:rPr>
      <mc:AlternateContent>
        <mc:Choice Requires="wps">
          <w:drawing>
            <wp:anchor distT="0" distB="0" distL="114300" distR="114300" simplePos="0" relativeHeight="251654656" behindDoc="0" locked="0" layoutInCell="1" allowOverlap="1" wp14:anchorId="593D027F" wp14:editId="14959695">
              <wp:simplePos x="0" y="0"/>
              <wp:positionH relativeFrom="column">
                <wp:posOffset>-317500</wp:posOffset>
              </wp:positionH>
              <wp:positionV relativeFrom="paragraph">
                <wp:posOffset>31115</wp:posOffset>
              </wp:positionV>
              <wp:extent cx="1221740" cy="342900"/>
              <wp:effectExtent l="0" t="2540" r="635" b="0"/>
              <wp:wrapNone/>
              <wp:docPr id="6"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174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14:paraId="4B9F997D" w14:textId="77777777" w:rsidR="00535ECB" w:rsidRDefault="00535ECB" w:rsidP="00535ECB">
                          <w:pPr>
                            <w:rPr>
                              <w:rFonts w:ascii="Arial" w:hAnsi="Arial" w:cs="Arial"/>
                              <w:sz w:val="16"/>
                              <w:szCs w:val="18"/>
                            </w:rPr>
                          </w:pPr>
                          <w:r w:rsidRPr="00025B14">
                            <w:rPr>
                              <w:rFonts w:ascii="Arial" w:hAnsi="Arial" w:cs="Arial"/>
                              <w:sz w:val="16"/>
                              <w:szCs w:val="18"/>
                            </w:rPr>
                            <w:t>Ente di Diritto Pubblico</w:t>
                          </w:r>
                        </w:p>
                        <w:p w14:paraId="44D0295A" w14:textId="77777777" w:rsidR="009201A9" w:rsidRPr="00025B14" w:rsidRDefault="009201A9" w:rsidP="00535ECB">
                          <w:pPr>
                            <w:rPr>
                              <w:rFonts w:ascii="Arial" w:hAnsi="Arial" w:cs="Arial"/>
                              <w:sz w:val="16"/>
                              <w:szCs w:val="18"/>
                            </w:rPr>
                          </w:pPr>
                          <w:r>
                            <w:rPr>
                              <w:rFonts w:ascii="Arial" w:hAnsi="Arial" w:cs="Arial"/>
                              <w:sz w:val="16"/>
                              <w:szCs w:val="18"/>
                            </w:rPr>
                            <w:t>non economico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3D027F" id="_x0000_t202" coordsize="21600,21600" o:spt="202" path="m,l,21600r21600,l21600,xe">
              <v:stroke joinstyle="miter"/>
              <v:path gradientshapeok="t" o:connecttype="rect"/>
            </v:shapetype>
            <v:shape id="Text Box 27" o:spid="_x0000_s1029" type="#_x0000_t202" style="position:absolute;margin-left:-25pt;margin-top:2.45pt;width:96.2pt;height:27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" filled="f" stroked="f" strokeweight="0">
              <v:textbox>
                <w:txbxContent>
                  <w:p w14:paraId="4B9F997D" w14:textId="77777777" w:rsidR="00535ECB" w:rsidRDefault="00535ECB" w:rsidP="00535ECB">
                    <w:pPr>
                      <w:rPr>
                        <w:rFonts w:ascii="Arial" w:hAnsi="Arial" w:cs="Arial"/>
                        <w:sz w:val="16"/>
                        <w:szCs w:val="18"/>
                      </w:rPr>
                    </w:pPr>
                    <w:r w:rsidRPr="00025B14">
                      <w:rPr>
                        <w:rFonts w:ascii="Arial" w:hAnsi="Arial" w:cs="Arial"/>
                        <w:sz w:val="16"/>
                        <w:szCs w:val="18"/>
                      </w:rPr>
                      <w:t>Ente di Diritto Pubblico</w:t>
                    </w:r>
                  </w:p>
                  <w:p w14:paraId="44D0295A" w14:textId="77777777" w:rsidR="009201A9" w:rsidRPr="00025B14" w:rsidRDefault="009201A9" w:rsidP="00535ECB">
                    <w:pPr>
                      <w:rPr>
                        <w:rFonts w:ascii="Arial" w:hAnsi="Arial" w:cs="Arial"/>
                        <w:sz w:val="16"/>
                        <w:szCs w:val="18"/>
                      </w:rPr>
                    </w:pPr>
                    <w:r>
                      <w:rPr>
                        <w:rFonts w:ascii="Arial" w:hAnsi="Arial" w:cs="Arial"/>
                        <w:sz w:val="16"/>
                        <w:szCs w:val="18"/>
                      </w:rPr>
                      <w:t>non economico</w:t>
                    </w:r>
                  </w:p>
                </w:txbxContent>
              </v:textbox>
            </v:shape>
          </w:pict>
        </mc:Fallback>
      </mc:AlternateContent>
    </w:r>
    <w:r>
      <w:rPr>
        <w:noProof/>
        <w:lang w:eastAsia="it-IT"/>
      </w:rPr>
      <mc:AlternateContent>
        <mc:Choice Requires="wps">
          <w:drawing>
            <wp:anchor distT="0" distB="0" distL="114300" distR="114300" simplePos="0" relativeHeight="251658752" behindDoc="0" locked="0" layoutInCell="1" allowOverlap="1" wp14:anchorId="49BEA0CE" wp14:editId="312BCE09">
              <wp:simplePos x="0" y="0"/>
              <wp:positionH relativeFrom="column">
                <wp:posOffset>5030470</wp:posOffset>
              </wp:positionH>
              <wp:positionV relativeFrom="paragraph">
                <wp:posOffset>26035</wp:posOffset>
              </wp:positionV>
              <wp:extent cx="1647190" cy="335280"/>
              <wp:effectExtent l="1270" t="0" r="0" b="635"/>
              <wp:wrapNone/>
              <wp:docPr id="4"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7190" cy="3352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14:paraId="26EA0270" w14:textId="77777777" w:rsidR="002D66FB" w:rsidRPr="00BA78FE" w:rsidRDefault="00BA78FE" w:rsidP="002D66FB">
                          <w:pPr>
                            <w:rPr>
                              <w:rFonts w:ascii="Arial" w:hAnsi="Arial" w:cs="Arial"/>
                              <w:color w:val="0070C0"/>
                              <w:sz w:val="11"/>
                              <w:szCs w:val="11"/>
                            </w:rPr>
                          </w:pPr>
                          <w:r w:rsidRPr="00BA78FE">
                            <w:rPr>
                              <w:rFonts w:ascii="Arial" w:hAnsi="Arial" w:cs="Arial"/>
                              <w:color w:val="0070C0"/>
                              <w:sz w:val="11"/>
                              <w:szCs w:val="11"/>
                            </w:rPr>
                            <w:t>MEMBRO DELLA EUROPE AIRSPORTS</w:t>
                          </w:r>
                        </w:p>
                        <w:p w14:paraId="7A6C4C6A" w14:textId="77777777" w:rsidR="002D66FB" w:rsidRPr="00BA78FE" w:rsidRDefault="00BA78FE" w:rsidP="002D66FB">
                          <w:pPr>
                            <w:rPr>
                              <w:rFonts w:ascii="Arial" w:hAnsi="Arial" w:cs="Arial"/>
                              <w:color w:val="0070C0"/>
                              <w:sz w:val="11"/>
                              <w:szCs w:val="11"/>
                            </w:rPr>
                          </w:pPr>
                          <w:r w:rsidRPr="00BA78FE">
                            <w:rPr>
                              <w:rFonts w:ascii="Arial" w:hAnsi="Arial" w:cs="Arial"/>
                              <w:color w:val="0070C0"/>
                              <w:sz w:val="11"/>
                              <w:szCs w:val="11"/>
                            </w:rPr>
                            <w:t>(EAS)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BEA0CE" id="Text Box 31" o:spid="_x0000_s1030" type="#_x0000_t202" style="position:absolute;margin-left:396.1pt;margin-top:2.05pt;width:129.7pt;height:26.4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" filled="f" stroked="f" strokeweight="0">
              <v:textbox>
                <w:txbxContent>
                  <w:p w14:paraId="26EA0270" w14:textId="77777777" w:rsidR="002D66FB" w:rsidRPr="00BA78FE" w:rsidRDefault="00BA78FE" w:rsidP="002D66FB">
                    <w:pPr>
                      <w:rPr>
                        <w:rFonts w:ascii="Arial" w:hAnsi="Arial" w:cs="Arial"/>
                        <w:color w:val="0070C0"/>
                        <w:sz w:val="11"/>
                        <w:szCs w:val="11"/>
                      </w:rPr>
                    </w:pPr>
                    <w:r w:rsidRPr="00BA78FE">
                      <w:rPr>
                        <w:rFonts w:ascii="Arial" w:hAnsi="Arial" w:cs="Arial"/>
                        <w:color w:val="0070C0"/>
                        <w:sz w:val="11"/>
                        <w:szCs w:val="11"/>
                      </w:rPr>
                      <w:t>MEMBRO DELLA EUROPE AIRSPORTS</w:t>
                    </w:r>
                  </w:p>
                  <w:p w14:paraId="7A6C4C6A" w14:textId="77777777" w:rsidR="002D66FB" w:rsidRPr="00BA78FE" w:rsidRDefault="00BA78FE" w:rsidP="002D66FB">
                    <w:pPr>
                      <w:rPr>
                        <w:rFonts w:ascii="Arial" w:hAnsi="Arial" w:cs="Arial"/>
                        <w:color w:val="0070C0"/>
                        <w:sz w:val="11"/>
                        <w:szCs w:val="11"/>
                      </w:rPr>
                    </w:pPr>
                    <w:r w:rsidRPr="00BA78FE">
                      <w:rPr>
                        <w:rFonts w:ascii="Arial" w:hAnsi="Arial" w:cs="Arial"/>
                        <w:color w:val="0070C0"/>
                        <w:sz w:val="11"/>
                        <w:szCs w:val="11"/>
                      </w:rPr>
                      <w:t>(EAS)</w:t>
                    </w:r>
                  </w:p>
                </w:txbxContent>
              </v:textbox>
            </v:shape>
          </w:pict>
        </mc:Fallback>
      </mc:AlternateContent>
    </w:r>
    <w:r w:rsidR="0047799A">
      <w:rPr>
        <w:noProof/>
        <w:lang w:eastAsia="it-IT"/>
      </w:rPr>
      <w:drawing>
        <wp:anchor distT="0" distB="0" distL="114300" distR="114300" simplePos="0" relativeHeight="251660800" behindDoc="0" locked="0" layoutInCell="1" allowOverlap="1" wp14:anchorId="788C08E1" wp14:editId="2F3DA93C">
          <wp:simplePos x="0" y="0"/>
          <wp:positionH relativeFrom="column">
            <wp:posOffset>4565650</wp:posOffset>
          </wp:positionH>
          <wp:positionV relativeFrom="paragraph">
            <wp:posOffset>76835</wp:posOffset>
          </wp:positionV>
          <wp:extent cx="467995" cy="412750"/>
          <wp:effectExtent l="19050" t="0" r="8255" b="0"/>
          <wp:wrapNone/>
          <wp:docPr id="29" name="Immagine 29" descr="EA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EAS logo"/>
                  <pic:cNvPicPr>
                    <a:picLocks noChangeAspect="1" noChangeArrowheads="1"/>
                  </pic:cNvPicPr>
                </pic:nvPicPr>
                <pic:blipFill>
                  <a:blip r:embed="rId3"/>
                  <a:srcRect/>
                  <a:stretch>
                    <a:fillRect/>
                  </a:stretch>
                </pic:blipFill>
                <pic:spPr bwMode="auto">
                  <a:xfrm>
                    <a:off x="0" y="0"/>
                    <a:ext cx="467995" cy="412750"/>
                  </a:xfrm>
                  <a:prstGeom prst="rect">
                    <a:avLst/>
                  </a:prstGeom>
                  <a:noFill/>
                  <a:ln w="9525">
                    <a:noFill/>
                    <a:miter lim="800000"/>
                    <a:headEnd/>
                    <a:tailEnd/>
                  </a:ln>
                </pic:spPr>
              </pic:pic>
            </a:graphicData>
          </a:graphic>
        </wp:anchor>
      </w:drawing>
    </w:r>
    <w:r>
      <w:rPr>
        <w:noProof/>
        <w:lang w:eastAsia="it-IT"/>
      </w:rPr>
      <mc:AlternateContent>
        <mc:Choice Requires="wps">
          <w:drawing>
            <wp:anchor distT="0" distB="0" distL="114300" distR="114300" simplePos="0" relativeHeight="251659776" behindDoc="0" locked="0" layoutInCell="1" allowOverlap="1" wp14:anchorId="6B922242" wp14:editId="60393868">
              <wp:simplePos x="0" y="0"/>
              <wp:positionH relativeFrom="column">
                <wp:posOffset>3284855</wp:posOffset>
              </wp:positionH>
              <wp:positionV relativeFrom="paragraph">
                <wp:posOffset>30480</wp:posOffset>
              </wp:positionV>
              <wp:extent cx="867410" cy="494665"/>
              <wp:effectExtent l="0" t="1905" r="635" b="0"/>
              <wp:wrapNone/>
              <wp:docPr id="3"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7410" cy="494665"/>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txbx>
                      <w:txbxContent>
                        <w:p w14:paraId="05882BA4" w14:textId="77777777" w:rsidR="009D1118" w:rsidRDefault="009D1118" w:rsidP="009D1118">
                          <w:pPr>
                            <w:rPr>
                              <w:rFonts w:ascii="Arial" w:hAnsi="Arial" w:cs="Arial"/>
                              <w:color w:val="0070C0"/>
                              <w:sz w:val="11"/>
                              <w:szCs w:val="11"/>
                            </w:rPr>
                          </w:pPr>
                          <w:r>
                            <w:rPr>
                              <w:rFonts w:ascii="Arial" w:hAnsi="Arial" w:cs="Arial"/>
                              <w:color w:val="0070C0"/>
                              <w:sz w:val="11"/>
                              <w:szCs w:val="11"/>
                            </w:rPr>
                            <w:t>FEDERAZIONE</w:t>
                          </w:r>
                        </w:p>
                        <w:p w14:paraId="53FEF4AA" w14:textId="77777777" w:rsidR="009D1118" w:rsidRDefault="009D1118" w:rsidP="009D1118">
                          <w:pPr>
                            <w:rPr>
                              <w:rFonts w:ascii="Arial" w:hAnsi="Arial" w:cs="Arial"/>
                              <w:color w:val="0070C0"/>
                              <w:sz w:val="11"/>
                              <w:szCs w:val="11"/>
                            </w:rPr>
                          </w:pPr>
                          <w:r>
                            <w:rPr>
                              <w:rFonts w:ascii="Arial" w:hAnsi="Arial" w:cs="Arial"/>
                              <w:color w:val="0070C0"/>
                              <w:sz w:val="11"/>
                              <w:szCs w:val="11"/>
                            </w:rPr>
                            <w:t xml:space="preserve">SPORTIVA </w:t>
                          </w:r>
                          <w:r w:rsidRPr="000D4B78">
                            <w:rPr>
                              <w:rFonts w:ascii="Arial" w:hAnsi="Arial" w:cs="Arial"/>
                              <w:color w:val="0070C0"/>
                              <w:sz w:val="10"/>
                              <w:szCs w:val="10"/>
                            </w:rPr>
                            <w:t>NAZIONALE</w:t>
                          </w:r>
                        </w:p>
                        <w:p w14:paraId="76FCFF89" w14:textId="77777777" w:rsidR="009D1118" w:rsidRDefault="009D1118" w:rsidP="009D1118">
                          <w:pPr>
                            <w:rPr>
                              <w:rFonts w:ascii="Arial" w:hAnsi="Arial" w:cs="Arial"/>
                              <w:color w:val="0070C0"/>
                              <w:sz w:val="11"/>
                              <w:szCs w:val="11"/>
                            </w:rPr>
                          </w:pPr>
                          <w:r>
                            <w:rPr>
                              <w:rFonts w:ascii="Arial" w:hAnsi="Arial" w:cs="Arial"/>
                              <w:color w:val="0070C0"/>
                              <w:sz w:val="11"/>
                              <w:szCs w:val="11"/>
                            </w:rPr>
                            <w:t xml:space="preserve">RICONOSCIUTA </w:t>
                          </w:r>
                        </w:p>
                        <w:p w14:paraId="62E42C8B" w14:textId="77777777" w:rsidR="009D1118" w:rsidRPr="00BA78FE" w:rsidRDefault="009D1118" w:rsidP="009D1118">
                          <w:pPr>
                            <w:rPr>
                              <w:rFonts w:ascii="Arial" w:hAnsi="Arial" w:cs="Arial"/>
                              <w:color w:val="0070C0"/>
                              <w:sz w:val="11"/>
                              <w:szCs w:val="11"/>
                            </w:rPr>
                          </w:pPr>
                          <w:r>
                            <w:rPr>
                              <w:rFonts w:ascii="Arial" w:hAnsi="Arial" w:cs="Arial"/>
                              <w:color w:val="0070C0"/>
                              <w:sz w:val="11"/>
                              <w:szCs w:val="11"/>
                            </w:rPr>
                            <w:t xml:space="preserve">DAL </w:t>
                          </w:r>
                          <w:r w:rsidRPr="009D1118">
                            <w:rPr>
                              <w:rFonts w:ascii="Arial" w:hAnsi="Arial" w:cs="Arial"/>
                              <w:b/>
                              <w:color w:val="0070C0"/>
                              <w:sz w:val="11"/>
                              <w:szCs w:val="11"/>
                            </w:rPr>
                            <w:t>CONI</w:t>
                          </w:r>
                        </w:p>
                        <w:p w14:paraId="668DC169" w14:textId="77777777" w:rsidR="009D1118" w:rsidRPr="00E7687F" w:rsidRDefault="009D1118" w:rsidP="009D1118">
                          <w:pPr>
                            <w:rPr>
                              <w:rFonts w:ascii="Arial" w:hAnsi="Arial" w:cs="Arial"/>
                              <w:color w:val="0070C0"/>
                              <w:sz w:val="12"/>
                              <w:szCs w:val="12"/>
                            </w:rPr>
                          </w:pPr>
                        </w:p>
                      </w:txbxContent>
                    </wps:txbx>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922242" id="Text Box 32" o:spid="_x0000_s1031" type="#_x0000_t202" style="position:absolute;margin-left:258.65pt;margin-top:2.4pt;width:68.3pt;height:38.9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" stroked="f" strokeweight="0">
              <v:textbox inset="1mm,,1mm">
                <w:txbxContent>
                  <w:p w14:paraId="05882BA4" w14:textId="77777777" w:rsidR="009D1118" w:rsidRDefault="009D1118" w:rsidP="009D1118">
                    <w:pPr>
                      <w:rPr>
                        <w:rFonts w:ascii="Arial" w:hAnsi="Arial" w:cs="Arial"/>
                        <w:color w:val="0070C0"/>
                        <w:sz w:val="11"/>
                        <w:szCs w:val="11"/>
                      </w:rPr>
                    </w:pPr>
                    <w:r>
                      <w:rPr>
                        <w:rFonts w:ascii="Arial" w:hAnsi="Arial" w:cs="Arial"/>
                        <w:color w:val="0070C0"/>
                        <w:sz w:val="11"/>
                        <w:szCs w:val="11"/>
                      </w:rPr>
                      <w:t>FEDERAZIONE</w:t>
                    </w:r>
                  </w:p>
                  <w:p w14:paraId="53FEF4AA" w14:textId="77777777" w:rsidR="009D1118" w:rsidRDefault="009D1118" w:rsidP="009D1118">
                    <w:pPr>
                      <w:rPr>
                        <w:rFonts w:ascii="Arial" w:hAnsi="Arial" w:cs="Arial"/>
                        <w:color w:val="0070C0"/>
                        <w:sz w:val="11"/>
                        <w:szCs w:val="11"/>
                      </w:rPr>
                    </w:pPr>
                    <w:r>
                      <w:rPr>
                        <w:rFonts w:ascii="Arial" w:hAnsi="Arial" w:cs="Arial"/>
                        <w:color w:val="0070C0"/>
                        <w:sz w:val="11"/>
                        <w:szCs w:val="11"/>
                      </w:rPr>
                      <w:t xml:space="preserve">SPORTIVA </w:t>
                    </w:r>
                    <w:r w:rsidRPr="000D4B78">
                      <w:rPr>
                        <w:rFonts w:ascii="Arial" w:hAnsi="Arial" w:cs="Arial"/>
                        <w:color w:val="0070C0"/>
                        <w:sz w:val="10"/>
                        <w:szCs w:val="10"/>
                      </w:rPr>
                      <w:t>NAZIONALE</w:t>
                    </w:r>
                  </w:p>
                  <w:p w14:paraId="76FCFF89" w14:textId="77777777" w:rsidR="009D1118" w:rsidRDefault="009D1118" w:rsidP="009D1118">
                    <w:pPr>
                      <w:rPr>
                        <w:rFonts w:ascii="Arial" w:hAnsi="Arial" w:cs="Arial"/>
                        <w:color w:val="0070C0"/>
                        <w:sz w:val="11"/>
                        <w:szCs w:val="11"/>
                      </w:rPr>
                    </w:pPr>
                    <w:r>
                      <w:rPr>
                        <w:rFonts w:ascii="Arial" w:hAnsi="Arial" w:cs="Arial"/>
                        <w:color w:val="0070C0"/>
                        <w:sz w:val="11"/>
                        <w:szCs w:val="11"/>
                      </w:rPr>
                      <w:t xml:space="preserve">RICONOSCIUTA </w:t>
                    </w:r>
                  </w:p>
                  <w:p w14:paraId="62E42C8B" w14:textId="77777777" w:rsidR="009D1118" w:rsidRPr="00BA78FE" w:rsidRDefault="009D1118" w:rsidP="009D1118">
                    <w:pPr>
                      <w:rPr>
                        <w:rFonts w:ascii="Arial" w:hAnsi="Arial" w:cs="Arial"/>
                        <w:color w:val="0070C0"/>
                        <w:sz w:val="11"/>
                        <w:szCs w:val="11"/>
                      </w:rPr>
                    </w:pPr>
                    <w:r>
                      <w:rPr>
                        <w:rFonts w:ascii="Arial" w:hAnsi="Arial" w:cs="Arial"/>
                        <w:color w:val="0070C0"/>
                        <w:sz w:val="11"/>
                        <w:szCs w:val="11"/>
                      </w:rPr>
                      <w:t xml:space="preserve">DAL </w:t>
                    </w:r>
                    <w:r w:rsidRPr="009D1118">
                      <w:rPr>
                        <w:rFonts w:ascii="Arial" w:hAnsi="Arial" w:cs="Arial"/>
                        <w:b/>
                        <w:color w:val="0070C0"/>
                        <w:sz w:val="11"/>
                        <w:szCs w:val="11"/>
                      </w:rPr>
                      <w:t>CONI</w:t>
                    </w:r>
                  </w:p>
                  <w:p w14:paraId="668DC169" w14:textId="77777777" w:rsidR="009D1118" w:rsidRPr="00E7687F" w:rsidRDefault="009D1118" w:rsidP="009D1118">
                    <w:pPr>
                      <w:rPr>
                        <w:rFonts w:ascii="Arial" w:hAnsi="Arial" w:cs="Arial"/>
                        <w:color w:val="0070C0"/>
                        <w:sz w:val="12"/>
                        <w:szCs w:val="12"/>
                      </w:rPr>
                    </w:pPr>
                  </w:p>
                </w:txbxContent>
              </v:textbox>
            </v:shape>
          </w:pict>
        </mc:Fallback>
      </mc:AlternateContent>
    </w:r>
    <w:r w:rsidR="0047799A">
      <w:rPr>
        <w:noProof/>
        <w:lang w:eastAsia="it-IT"/>
      </w:rPr>
      <w:drawing>
        <wp:anchor distT="0" distB="0" distL="114300" distR="114300" simplePos="0" relativeHeight="251656704" behindDoc="0" locked="0" layoutInCell="1" allowOverlap="1" wp14:anchorId="0E35E67E" wp14:editId="44D83B27">
          <wp:simplePos x="0" y="0"/>
          <wp:positionH relativeFrom="column">
            <wp:posOffset>2866390</wp:posOffset>
          </wp:positionH>
          <wp:positionV relativeFrom="paragraph">
            <wp:posOffset>64135</wp:posOffset>
          </wp:positionV>
          <wp:extent cx="1170305" cy="499110"/>
          <wp:effectExtent l="19050" t="0" r="0" b="0"/>
          <wp:wrapNone/>
          <wp:docPr id="28" name="Immagine 28" descr="CONI_FEDERAZIONE_SPORTIVA_P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ONI_FEDERAZIONE_SPORTIVA_PMS"/>
                  <pic:cNvPicPr>
                    <a:picLocks noChangeAspect="1" noChangeArrowheads="1"/>
                  </pic:cNvPicPr>
                </pic:nvPicPr>
                <pic:blipFill>
                  <a:blip r:embed="rId4"/>
                  <a:srcRect/>
                  <a:stretch>
                    <a:fillRect/>
                  </a:stretch>
                </pic:blipFill>
                <pic:spPr bwMode="auto">
                  <a:xfrm>
                    <a:off x="0" y="0"/>
                    <a:ext cx="1170305" cy="499110"/>
                  </a:xfrm>
                  <a:prstGeom prst="rect">
                    <a:avLst/>
                  </a:prstGeom>
                  <a:noFill/>
                  <a:ln w="9525">
                    <a:noFill/>
                    <a:miter lim="800000"/>
                    <a:headEnd/>
                    <a:tailEnd/>
                  </a:ln>
                </pic:spPr>
              </pic:pic>
            </a:graphicData>
          </a:graphic>
        </wp:anchor>
      </w:drawing>
    </w:r>
    <w:r w:rsidR="0047799A">
      <w:rPr>
        <w:noProof/>
        <w:lang w:eastAsia="it-IT"/>
      </w:rPr>
      <w:drawing>
        <wp:anchor distT="0" distB="0" distL="114300" distR="114300" simplePos="0" relativeHeight="251655680" behindDoc="0" locked="0" layoutInCell="1" allowOverlap="1" wp14:anchorId="366216AB" wp14:editId="6C0C6D3E">
          <wp:simplePos x="0" y="0"/>
          <wp:positionH relativeFrom="column">
            <wp:posOffset>1162685</wp:posOffset>
          </wp:positionH>
          <wp:positionV relativeFrom="paragraph">
            <wp:posOffset>86360</wp:posOffset>
          </wp:positionV>
          <wp:extent cx="374650" cy="464185"/>
          <wp:effectExtent l="19050" t="0" r="6350" b="0"/>
          <wp:wrapNone/>
          <wp:docPr id="5" name="Immagine 5" descr="failogo01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ailogo01n"/>
                  <pic:cNvPicPr>
                    <a:picLocks noChangeAspect="1" noChangeArrowheads="1"/>
                  </pic:cNvPicPr>
                </pic:nvPicPr>
                <pic:blipFill>
                  <a:blip r:embed="rId5"/>
                  <a:srcRect/>
                  <a:stretch>
                    <a:fillRect/>
                  </a:stretch>
                </pic:blipFill>
                <pic:spPr bwMode="auto">
                  <a:xfrm>
                    <a:off x="0" y="0"/>
                    <a:ext cx="374650" cy="464185"/>
                  </a:xfrm>
                  <a:prstGeom prst="rect">
                    <a:avLst/>
                  </a:prstGeom>
                  <a:noFill/>
                </pic:spPr>
              </pic:pic>
            </a:graphicData>
          </a:graphic>
        </wp:anchor>
      </w:drawing>
    </w:r>
    <w:r>
      <w:rPr>
        <w:noProof/>
        <w:lang w:eastAsia="it-IT"/>
      </w:rPr>
      <mc:AlternateContent>
        <mc:Choice Requires="wps">
          <w:drawing>
            <wp:anchor distT="0" distB="0" distL="114300" distR="114300" simplePos="0" relativeHeight="251657728" behindDoc="0" locked="0" layoutInCell="1" allowOverlap="1" wp14:anchorId="33C7DC89" wp14:editId="156434BC">
              <wp:simplePos x="0" y="0"/>
              <wp:positionH relativeFrom="column">
                <wp:posOffset>1534795</wp:posOffset>
              </wp:positionH>
              <wp:positionV relativeFrom="paragraph">
                <wp:posOffset>38735</wp:posOffset>
              </wp:positionV>
              <wp:extent cx="1647190" cy="494665"/>
              <wp:effectExtent l="1270" t="635" r="0" b="0"/>
              <wp:wrapNone/>
              <wp:docPr id="2"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7190" cy="4946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14:paraId="62B22EB8" w14:textId="77777777" w:rsidR="00132588" w:rsidRPr="00BA78FE" w:rsidRDefault="00BA78FE" w:rsidP="002D66FB">
                          <w:pPr>
                            <w:rPr>
                              <w:rFonts w:ascii="Arial" w:hAnsi="Arial" w:cs="Arial"/>
                              <w:color w:val="0070C0"/>
                              <w:sz w:val="11"/>
                              <w:szCs w:val="11"/>
                            </w:rPr>
                          </w:pPr>
                          <w:r w:rsidRPr="00BA78FE">
                            <w:rPr>
                              <w:rFonts w:ascii="Arial" w:hAnsi="Arial" w:cs="Arial"/>
                              <w:color w:val="0070C0"/>
                              <w:sz w:val="11"/>
                              <w:szCs w:val="11"/>
                            </w:rPr>
                            <w:t xml:space="preserve">MEMBRO DELLA FEDERAZIONE AERONAUTICA INTERNAZIONALE </w:t>
                          </w:r>
                        </w:p>
                        <w:p w14:paraId="68B73DBB" w14:textId="77777777" w:rsidR="002D66FB" w:rsidRPr="00BA78FE" w:rsidRDefault="002D66FB" w:rsidP="002D66FB">
                          <w:pPr>
                            <w:rPr>
                              <w:rFonts w:ascii="Arial" w:hAnsi="Arial" w:cs="Arial"/>
                              <w:color w:val="0070C0"/>
                              <w:sz w:val="11"/>
                              <w:szCs w:val="11"/>
                            </w:rPr>
                          </w:pPr>
                          <w:r w:rsidRPr="00BA78FE">
                            <w:rPr>
                              <w:rFonts w:ascii="Arial" w:hAnsi="Arial" w:cs="Arial"/>
                              <w:color w:val="0070C0"/>
                              <w:sz w:val="11"/>
                              <w:szCs w:val="11"/>
                            </w:rPr>
                            <w:t>(FAI)</w:t>
                          </w:r>
                        </w:p>
                        <w:p w14:paraId="58C8168F" w14:textId="77777777" w:rsidR="00BA78FE" w:rsidRPr="00E7687F" w:rsidRDefault="00BA78FE" w:rsidP="002D66FB">
                          <w:pPr>
                            <w:rPr>
                              <w:rFonts w:ascii="Arial" w:hAnsi="Arial" w:cs="Arial"/>
                              <w:color w:val="0070C0"/>
                              <w:sz w:val="12"/>
                              <w:szCs w:val="1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C7DC89" id="Text Box 30" o:spid="_x0000_s1032" type="#_x0000_t202" style="position:absolute;margin-left:120.85pt;margin-top:3.05pt;width:129.7pt;height:38.9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" filled="f" stroked="f" strokeweight="0">
              <v:textbox>
                <w:txbxContent>
                  <w:p w14:paraId="62B22EB8" w14:textId="77777777" w:rsidR="00132588" w:rsidRPr="00BA78FE" w:rsidRDefault="00BA78FE" w:rsidP="002D66FB">
                    <w:pPr>
                      <w:rPr>
                        <w:rFonts w:ascii="Arial" w:hAnsi="Arial" w:cs="Arial"/>
                        <w:color w:val="0070C0"/>
                        <w:sz w:val="11"/>
                        <w:szCs w:val="11"/>
                      </w:rPr>
                    </w:pPr>
                    <w:r w:rsidRPr="00BA78FE">
                      <w:rPr>
                        <w:rFonts w:ascii="Arial" w:hAnsi="Arial" w:cs="Arial"/>
                        <w:color w:val="0070C0"/>
                        <w:sz w:val="11"/>
                        <w:szCs w:val="11"/>
                      </w:rPr>
                      <w:t xml:space="preserve">MEMBRO DELLA FEDERAZIONE AERONAUTICA INTERNAZIONALE </w:t>
                    </w:r>
                  </w:p>
                  <w:p w14:paraId="68B73DBB" w14:textId="77777777" w:rsidR="002D66FB" w:rsidRPr="00BA78FE" w:rsidRDefault="002D66FB" w:rsidP="002D66FB">
                    <w:pPr>
                      <w:rPr>
                        <w:rFonts w:ascii="Arial" w:hAnsi="Arial" w:cs="Arial"/>
                        <w:color w:val="0070C0"/>
                        <w:sz w:val="11"/>
                        <w:szCs w:val="11"/>
                      </w:rPr>
                    </w:pPr>
                    <w:r w:rsidRPr="00BA78FE">
                      <w:rPr>
                        <w:rFonts w:ascii="Arial" w:hAnsi="Arial" w:cs="Arial"/>
                        <w:color w:val="0070C0"/>
                        <w:sz w:val="11"/>
                        <w:szCs w:val="11"/>
                      </w:rPr>
                      <w:t>(FAI)</w:t>
                    </w:r>
                  </w:p>
                  <w:p w14:paraId="58C8168F" w14:textId="77777777" w:rsidR="00BA78FE" w:rsidRPr="00E7687F" w:rsidRDefault="00BA78FE" w:rsidP="002D66FB">
                    <w:pPr>
                      <w:rPr>
                        <w:rFonts w:ascii="Arial" w:hAnsi="Arial" w:cs="Arial"/>
                        <w:color w:val="0070C0"/>
                        <w:sz w:val="12"/>
                        <w:szCs w:val="12"/>
                      </w:rPr>
                    </w:pPr>
                  </w:p>
                </w:txbxContent>
              </v:textbox>
            </v:shape>
          </w:pict>
        </mc:Fallback>
      </mc:AlternateContent>
    </w:r>
  </w:p>
  <w:p w14:paraId="29E461FA" w14:textId="77777777" w:rsidR="006B60E6" w:rsidRPr="00F53E86" w:rsidRDefault="00C74ED2" w:rsidP="00271105">
    <w:pPr>
      <w:autoSpaceDE w:val="0"/>
      <w:autoSpaceDN w:val="0"/>
      <w:adjustRightInd w:val="0"/>
      <w:ind w:left="-1134" w:right="-950"/>
      <w:jc w:val="center"/>
      <w:rPr>
        <w:b/>
        <w:bCs/>
        <w:sz w:val="6"/>
        <w:szCs w:val="6"/>
        <w:lang w:val="fr-FR"/>
      </w:rPr>
    </w:pPr>
    <w:r w:rsidRPr="00F53E86">
      <w:rPr>
        <w:rFonts w:ascii="Arial" w:hAnsi="Arial" w:cs="Arial"/>
        <w:b/>
        <w:bCs/>
        <w:sz w:val="6"/>
        <w:szCs w:val="6"/>
        <w:lang w:val="fr-FR"/>
      </w:rPr>
      <w:t xml:space="preserve">  </w:t>
    </w:r>
  </w:p>
  <w:p w14:paraId="398F826C" w14:textId="77777777" w:rsidR="00986826" w:rsidRPr="00C907C0" w:rsidRDefault="00971FA0" w:rsidP="00B60DFE">
    <w:pPr>
      <w:autoSpaceDE w:val="0"/>
      <w:autoSpaceDN w:val="0"/>
      <w:adjustRightInd w:val="0"/>
      <w:spacing w:before="10"/>
      <w:rPr>
        <w:rFonts w:ascii="Arial" w:hAnsi="Arial" w:cs="Arial"/>
        <w:bCs/>
        <w:sz w:val="17"/>
        <w:szCs w:val="17"/>
      </w:rPr>
    </w:pPr>
    <w:r>
      <w:rPr>
        <w:noProof/>
        <w:lang w:eastAsia="it-IT"/>
      </w:rPr>
      <mc:AlternateContent>
        <mc:Choice Requires="wps">
          <w:drawing>
            <wp:anchor distT="0" distB="0" distL="114300" distR="114300" simplePos="0" relativeHeight="251661824" behindDoc="0" locked="0" layoutInCell="1" allowOverlap="1" wp14:anchorId="4047D648" wp14:editId="1EF454A9">
              <wp:simplePos x="0" y="0"/>
              <wp:positionH relativeFrom="column">
                <wp:posOffset>4474210</wp:posOffset>
              </wp:positionH>
              <wp:positionV relativeFrom="paragraph">
                <wp:posOffset>292100</wp:posOffset>
              </wp:positionV>
              <wp:extent cx="662305" cy="143510"/>
              <wp:effectExtent l="0" t="0" r="0" b="2540"/>
              <wp:wrapNone/>
              <wp:docPr id="1"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305" cy="143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14:paraId="65B3BA37" w14:textId="77777777" w:rsidR="000D4B78" w:rsidRPr="000D4B78" w:rsidRDefault="000D4B78" w:rsidP="000D4B78">
                          <w:pPr>
                            <w:rPr>
                              <w:rFonts w:ascii="Arial" w:hAnsi="Arial" w:cs="Arial"/>
                              <w:color w:val="0070C0"/>
                              <w:sz w:val="7"/>
                              <w:szCs w:val="7"/>
                            </w:rPr>
                          </w:pPr>
                          <w:r w:rsidRPr="000D4B78">
                            <w:rPr>
                              <w:rFonts w:ascii="Arial" w:hAnsi="Arial" w:cs="Arial"/>
                              <w:color w:val="0070C0"/>
                              <w:sz w:val="8"/>
                              <w:szCs w:val="8"/>
                            </w:rPr>
                            <w:t>EUROPE</w:t>
                          </w:r>
                          <w:r w:rsidRPr="000D4B78">
                            <w:rPr>
                              <w:rFonts w:ascii="Arial" w:hAnsi="Arial" w:cs="Arial"/>
                              <w:b/>
                              <w:color w:val="0070C0"/>
                              <w:sz w:val="8"/>
                              <w:szCs w:val="8"/>
                            </w:rPr>
                            <w:t>AIRSPORT</w:t>
                          </w:r>
                          <w:r w:rsidRPr="000D4B78">
                            <w:rPr>
                              <w:rFonts w:ascii="Arial" w:hAnsi="Arial" w:cs="Arial"/>
                              <w:b/>
                              <w:color w:val="0070C0"/>
                              <w:sz w:val="7"/>
                              <w:szCs w:val="7"/>
                            </w:rPr>
                            <w:t>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47D648" id="Text Box 33" o:spid="_x0000_s1033" type="#_x0000_t202" style="position:absolute;margin-left:352.3pt;margin-top:23pt;width:52.15pt;height:11.3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" filled="f" stroked="f" strokeweight="0">
              <v:textbox>
                <w:txbxContent>
                  <w:p w14:paraId="65B3BA37" w14:textId="77777777" w:rsidR="000D4B78" w:rsidRPr="000D4B78" w:rsidRDefault="000D4B78" w:rsidP="000D4B78">
                    <w:pPr>
                      <w:rPr>
                        <w:rFonts w:ascii="Arial" w:hAnsi="Arial" w:cs="Arial"/>
                        <w:color w:val="0070C0"/>
                        <w:sz w:val="7"/>
                        <w:szCs w:val="7"/>
                      </w:rPr>
                    </w:pPr>
                    <w:r w:rsidRPr="000D4B78">
                      <w:rPr>
                        <w:rFonts w:ascii="Arial" w:hAnsi="Arial" w:cs="Arial"/>
                        <w:color w:val="0070C0"/>
                        <w:sz w:val="8"/>
                        <w:szCs w:val="8"/>
                      </w:rPr>
                      <w:t>EUROPE</w:t>
                    </w:r>
                    <w:r w:rsidRPr="000D4B78">
                      <w:rPr>
                        <w:rFonts w:ascii="Arial" w:hAnsi="Arial" w:cs="Arial"/>
                        <w:b/>
                        <w:color w:val="0070C0"/>
                        <w:sz w:val="8"/>
                        <w:szCs w:val="8"/>
                      </w:rPr>
                      <w:t>AIRSPORT</w:t>
                    </w:r>
                    <w:r w:rsidRPr="000D4B78">
                      <w:rPr>
                        <w:rFonts w:ascii="Arial" w:hAnsi="Arial" w:cs="Arial"/>
                        <w:b/>
                        <w:color w:val="0070C0"/>
                        <w:sz w:val="7"/>
                        <w:szCs w:val="7"/>
                      </w:rPr>
                      <w:t>S</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D52D01" w14:textId="77777777" w:rsidR="00E01892" w:rsidRDefault="00E01892">
      <w:r>
        <w:separator/>
      </w:r>
    </w:p>
  </w:footnote>
  <w:footnote w:type="continuationSeparator" w:id="0">
    <w:p w14:paraId="5FB4370D" w14:textId="77777777" w:rsidR="00E01892" w:rsidRDefault="00E018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AF3E82" w14:textId="77777777" w:rsidR="002D33B4" w:rsidRDefault="00971FA0">
    <w:pPr>
      <w:pStyle w:val="Intestazione"/>
    </w:pPr>
    <w:r>
      <w:rPr>
        <w:noProof/>
        <w:lang w:eastAsia="it-IT"/>
      </w:rPr>
      <mc:AlternateContent>
        <mc:Choice Requires="wpg">
          <w:drawing>
            <wp:anchor distT="0" distB="0" distL="114300" distR="114300" simplePos="0" relativeHeight="251653632" behindDoc="0" locked="0" layoutInCell="1" allowOverlap="1" wp14:anchorId="5C3B097C" wp14:editId="5FE7C352">
              <wp:simplePos x="0" y="0"/>
              <wp:positionH relativeFrom="column">
                <wp:posOffset>2203450</wp:posOffset>
              </wp:positionH>
              <wp:positionV relativeFrom="paragraph">
                <wp:posOffset>-34290</wp:posOffset>
              </wp:positionV>
              <wp:extent cx="1714500" cy="933450"/>
              <wp:effectExtent l="3175" t="3810" r="0" b="0"/>
              <wp:wrapNone/>
              <wp:docPr id="7"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14500" cy="933450"/>
                        <a:chOff x="4599" y="536"/>
                        <a:chExt cx="2700" cy="1470"/>
                      </a:xfrm>
                    </wpg:grpSpPr>
                    <pic:pic xmlns:pic="http://schemas.openxmlformats.org/drawingml/2006/picture">
                      <pic:nvPicPr>
                        <pic:cNvPr id="8" name="Picture 2" descr="Logo AeCI copi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4806" y="536"/>
                          <a:ext cx="2330" cy="959"/>
                        </a:xfrm>
                        <a:prstGeom prst="rect">
                          <a:avLst/>
                        </a:prstGeom>
                        <a:noFill/>
                        <a:extLst>
                          <a:ext uri="{909E8E84-426E-40DD-AFC4-6F175D3DCCD1}">
                            <a14:hiddenFill xmlns:a14="http://schemas.microsoft.com/office/drawing/2010/main">
                              <a:solidFill>
                                <a:srgbClr val="FFFFFF"/>
                              </a:solidFill>
                            </a14:hiddenFill>
                          </a:ext>
                        </a:extLst>
                      </pic:spPr>
                    </pic:pic>
                    <wps:wsp>
                      <wps:cNvPr id="9" name="Text Box 3"/>
                      <wps:cNvSpPr txBox="1">
                        <a:spLocks noChangeArrowheads="1"/>
                      </wps:cNvSpPr>
                      <wps:spPr bwMode="auto">
                        <a:xfrm>
                          <a:off x="4599" y="1466"/>
                          <a:ext cx="2700"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609C55" w14:textId="77777777" w:rsidR="002D33B4" w:rsidRPr="00DA4CD0" w:rsidRDefault="002D33B4" w:rsidP="002D33B4">
                            <w:pPr>
                              <w:jc w:val="center"/>
                              <w:rPr>
                                <w:rFonts w:ascii="Arial" w:hAnsi="Arial" w:cs="Arial"/>
                                <w:b/>
                                <w:bCs/>
                                <w:sz w:val="22"/>
                                <w:szCs w:val="22"/>
                              </w:rPr>
                            </w:pPr>
                            <w:r w:rsidRPr="00DA4CD0">
                              <w:rPr>
                                <w:rFonts w:ascii="Arial" w:hAnsi="Arial" w:cs="Arial"/>
                                <w:b/>
                                <w:bCs/>
                                <w:sz w:val="22"/>
                                <w:szCs w:val="22"/>
                              </w:rPr>
                              <w:t>AERO CLUB D'ITALIA</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C3B097C" id="Group 1" o:spid="_x0000_s1026" style="position:absolute;margin-left:173.5pt;margin-top:-2.7pt;width:135pt;height:73.5pt;z-index:251653632" coordorigin="4599,536" coordsize="2700,147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Logo AeCI copia" style="position:absolute;left:4806;top:536;width:2330;height:9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">
                <v:imagedata r:id="rId2" o:title="Logo AeCI copia"/>
              </v:shape>
              <v:shapetype id="_x0000_t202" coordsize="21600,21600" o:spt="202" path="m,l,21600r21600,l21600,xe">
                <v:stroke joinstyle="miter"/>
                <v:path gradientshapeok="t" o:connecttype="rect"/>
              </v:shapetype>
              <v:shape id="Text Box 3" o:spid="_x0000_s1028" type="#_x0000_t202" style="position:absolute;left:4599;top:1466;width:270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" filled="f" stroked="f">
                <v:textbox>
                  <w:txbxContent>
                    <w:p w14:paraId="1E609C55" w14:textId="77777777" w:rsidR="002D33B4" w:rsidRPr="00DA4CD0" w:rsidRDefault="002D33B4" w:rsidP="002D33B4">
                      <w:pPr>
                        <w:jc w:val="center"/>
                        <w:rPr>
                          <w:rFonts w:ascii="Arial" w:hAnsi="Arial" w:cs="Arial"/>
                          <w:b/>
                          <w:bCs/>
                          <w:sz w:val="22"/>
                          <w:szCs w:val="22"/>
                        </w:rPr>
                      </w:pPr>
                      <w:r w:rsidRPr="00DA4CD0">
                        <w:rPr>
                          <w:rFonts w:ascii="Arial" w:hAnsi="Arial" w:cs="Arial"/>
                          <w:b/>
                          <w:bCs/>
                          <w:sz w:val="22"/>
                          <w:szCs w:val="22"/>
                        </w:rPr>
                        <w:t>AERO CLUB D'ITALIA</w:t>
                      </w:r>
                    </w:p>
                  </w:txbxContent>
                </v:textbox>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8Num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00002"/>
    <w:multiLevelType w:val="multilevel"/>
    <w:tmpl w:val="00000002"/>
    <w:name w:val="WW8Num2"/>
    <w:lvl w:ilvl="0">
      <w:start w:val="1"/>
      <w:numFmt w:val="bullet"/>
      <w:lvlText w:val=""/>
      <w:lvlJc w:val="left"/>
      <w:pPr>
        <w:tabs>
          <w:tab w:val="num" w:pos="360"/>
        </w:tabs>
        <w:ind w:left="360" w:hanging="360"/>
      </w:pPr>
      <w:rPr>
        <w:rFonts w:ascii="Wingdings" w:hAnsi="Wingdings" w:cs="StarSymbol"/>
        <w:sz w:val="18"/>
        <w:szCs w:val="18"/>
      </w:rPr>
    </w:lvl>
    <w:lvl w:ilvl="1">
      <w:start w:val="1"/>
      <w:numFmt w:val="bullet"/>
      <w:lvlText w:val=""/>
      <w:lvlJc w:val="left"/>
      <w:pPr>
        <w:tabs>
          <w:tab w:val="num" w:pos="1080"/>
        </w:tabs>
        <w:ind w:left="1080" w:hanging="360"/>
      </w:pPr>
      <w:rPr>
        <w:rFonts w:ascii="Symbol" w:hAnsi="Symbol" w:cs="StarSymbol"/>
        <w:sz w:val="18"/>
        <w:szCs w:val="18"/>
      </w:rPr>
    </w:lvl>
    <w:lvl w:ilvl="2">
      <w:start w:val="1"/>
      <w:numFmt w:val="bullet"/>
      <w:lvlText w:val="■"/>
      <w:lvlJc w:val="left"/>
      <w:pPr>
        <w:tabs>
          <w:tab w:val="num" w:pos="1440"/>
        </w:tabs>
        <w:ind w:left="1440" w:hanging="360"/>
      </w:pPr>
      <w:rPr>
        <w:rFonts w:ascii="StarSymbol" w:hAnsi="StarSymbol" w:cs="StarSymbol"/>
        <w:sz w:val="18"/>
        <w:szCs w:val="18"/>
      </w:rPr>
    </w:lvl>
    <w:lvl w:ilvl="3">
      <w:start w:val="1"/>
      <w:numFmt w:val="bullet"/>
      <w:lvlText w:val=""/>
      <w:lvlJc w:val="left"/>
      <w:pPr>
        <w:tabs>
          <w:tab w:val="num" w:pos="1800"/>
        </w:tabs>
        <w:ind w:left="1800" w:hanging="360"/>
      </w:pPr>
      <w:rPr>
        <w:rFonts w:ascii="Wingdings" w:hAnsi="Wingdings" w:cs="StarSymbol"/>
        <w:sz w:val="18"/>
        <w:szCs w:val="18"/>
      </w:rPr>
    </w:lvl>
    <w:lvl w:ilvl="4">
      <w:start w:val="1"/>
      <w:numFmt w:val="bullet"/>
      <w:lvlText w:val=""/>
      <w:lvlJc w:val="left"/>
      <w:pPr>
        <w:tabs>
          <w:tab w:val="num" w:pos="2160"/>
        </w:tabs>
        <w:ind w:left="2160" w:hanging="360"/>
      </w:pPr>
      <w:rPr>
        <w:rFonts w:ascii="Wingdings 2" w:hAnsi="Wingdings 2" w:cs="StarSymbol"/>
        <w:sz w:val="18"/>
        <w:szCs w:val="18"/>
      </w:rPr>
    </w:lvl>
    <w:lvl w:ilvl="5">
      <w:start w:val="1"/>
      <w:numFmt w:val="bullet"/>
      <w:lvlText w:val="■"/>
      <w:lvlJc w:val="left"/>
      <w:pPr>
        <w:tabs>
          <w:tab w:val="num" w:pos="2520"/>
        </w:tabs>
        <w:ind w:left="2520" w:hanging="360"/>
      </w:pPr>
      <w:rPr>
        <w:rFonts w:ascii="StarSymbol" w:hAnsi="StarSymbol" w:cs="StarSymbol"/>
        <w:sz w:val="18"/>
        <w:szCs w:val="18"/>
      </w:rPr>
    </w:lvl>
    <w:lvl w:ilvl="6">
      <w:start w:val="1"/>
      <w:numFmt w:val="bullet"/>
      <w:lvlText w:val=""/>
      <w:lvlJc w:val="left"/>
      <w:pPr>
        <w:tabs>
          <w:tab w:val="num" w:pos="2880"/>
        </w:tabs>
        <w:ind w:left="2880" w:hanging="360"/>
      </w:pPr>
      <w:rPr>
        <w:rFonts w:ascii="Wingdings" w:hAnsi="Wingdings" w:cs="StarSymbol"/>
        <w:sz w:val="18"/>
        <w:szCs w:val="18"/>
      </w:rPr>
    </w:lvl>
    <w:lvl w:ilvl="7">
      <w:start w:val="1"/>
      <w:numFmt w:val="bullet"/>
      <w:lvlText w:val=""/>
      <w:lvlJc w:val="left"/>
      <w:pPr>
        <w:tabs>
          <w:tab w:val="num" w:pos="3240"/>
        </w:tabs>
        <w:ind w:left="3240" w:hanging="360"/>
      </w:pPr>
      <w:rPr>
        <w:rFonts w:ascii="Wingdings 2" w:hAnsi="Wingdings 2" w:cs="StarSymbol"/>
        <w:sz w:val="18"/>
        <w:szCs w:val="18"/>
      </w:rPr>
    </w:lvl>
    <w:lvl w:ilvl="8">
      <w:start w:val="1"/>
      <w:numFmt w:val="bullet"/>
      <w:lvlText w:val="■"/>
      <w:lvlJc w:val="left"/>
      <w:pPr>
        <w:tabs>
          <w:tab w:val="num" w:pos="3600"/>
        </w:tabs>
        <w:ind w:left="3600" w:hanging="360"/>
      </w:pPr>
      <w:rPr>
        <w:rFonts w:ascii="StarSymbol" w:hAnsi="StarSymbol" w:cs="StarSymbol"/>
        <w:sz w:val="18"/>
        <w:szCs w:val="18"/>
      </w:rPr>
    </w:lvl>
  </w:abstractNum>
  <w:abstractNum w:abstractNumId="2" w15:restartNumberingAfterBreak="0">
    <w:nsid w:val="14331EB2"/>
    <w:multiLevelType w:val="singleLevel"/>
    <w:tmpl w:val="9D007138"/>
    <w:lvl w:ilvl="0">
      <w:start w:val="1"/>
      <w:numFmt w:val="lowerLetter"/>
      <w:lvlText w:val="%1)"/>
      <w:legacy w:legacy="1" w:legacySpace="0" w:legacyIndent="279"/>
      <w:lvlJc w:val="left"/>
      <w:rPr>
        <w:rFonts w:ascii="Times New Roman" w:hAnsi="Times New Roman" w:cs="Times New Roman" w:hint="default"/>
      </w:rPr>
    </w:lvl>
  </w:abstractNum>
  <w:abstractNum w:abstractNumId="3" w15:restartNumberingAfterBreak="0">
    <w:nsid w:val="1B7042BD"/>
    <w:multiLevelType w:val="hybridMultilevel"/>
    <w:tmpl w:val="8A7E92C2"/>
    <w:lvl w:ilvl="0" w:tplc="1C02DBA0">
      <w:start w:val="1"/>
      <w:numFmt w:val="lowerLetter"/>
      <w:lvlText w:val="%1)"/>
      <w:lvlJc w:val="left"/>
      <w:pPr>
        <w:ind w:left="-349" w:hanging="360"/>
      </w:pPr>
      <w:rPr>
        <w:rFonts w:hint="default"/>
      </w:rPr>
    </w:lvl>
    <w:lvl w:ilvl="1" w:tplc="04100019" w:tentative="1">
      <w:start w:val="1"/>
      <w:numFmt w:val="lowerLetter"/>
      <w:lvlText w:val="%2."/>
      <w:lvlJc w:val="left"/>
      <w:pPr>
        <w:ind w:left="371" w:hanging="360"/>
      </w:pPr>
    </w:lvl>
    <w:lvl w:ilvl="2" w:tplc="0410001B" w:tentative="1">
      <w:start w:val="1"/>
      <w:numFmt w:val="lowerRoman"/>
      <w:lvlText w:val="%3."/>
      <w:lvlJc w:val="right"/>
      <w:pPr>
        <w:ind w:left="1091" w:hanging="180"/>
      </w:pPr>
    </w:lvl>
    <w:lvl w:ilvl="3" w:tplc="0410000F" w:tentative="1">
      <w:start w:val="1"/>
      <w:numFmt w:val="decimal"/>
      <w:lvlText w:val="%4."/>
      <w:lvlJc w:val="left"/>
      <w:pPr>
        <w:ind w:left="1811" w:hanging="360"/>
      </w:pPr>
    </w:lvl>
    <w:lvl w:ilvl="4" w:tplc="04100019" w:tentative="1">
      <w:start w:val="1"/>
      <w:numFmt w:val="lowerLetter"/>
      <w:lvlText w:val="%5."/>
      <w:lvlJc w:val="left"/>
      <w:pPr>
        <w:ind w:left="2531" w:hanging="360"/>
      </w:pPr>
    </w:lvl>
    <w:lvl w:ilvl="5" w:tplc="0410001B" w:tentative="1">
      <w:start w:val="1"/>
      <w:numFmt w:val="lowerRoman"/>
      <w:lvlText w:val="%6."/>
      <w:lvlJc w:val="right"/>
      <w:pPr>
        <w:ind w:left="3251" w:hanging="180"/>
      </w:pPr>
    </w:lvl>
    <w:lvl w:ilvl="6" w:tplc="0410000F" w:tentative="1">
      <w:start w:val="1"/>
      <w:numFmt w:val="decimal"/>
      <w:lvlText w:val="%7."/>
      <w:lvlJc w:val="left"/>
      <w:pPr>
        <w:ind w:left="3971" w:hanging="360"/>
      </w:pPr>
    </w:lvl>
    <w:lvl w:ilvl="7" w:tplc="04100019" w:tentative="1">
      <w:start w:val="1"/>
      <w:numFmt w:val="lowerLetter"/>
      <w:lvlText w:val="%8."/>
      <w:lvlJc w:val="left"/>
      <w:pPr>
        <w:ind w:left="4691" w:hanging="360"/>
      </w:pPr>
    </w:lvl>
    <w:lvl w:ilvl="8" w:tplc="0410001B" w:tentative="1">
      <w:start w:val="1"/>
      <w:numFmt w:val="lowerRoman"/>
      <w:lvlText w:val="%9."/>
      <w:lvlJc w:val="right"/>
      <w:pPr>
        <w:ind w:left="5411" w:hanging="180"/>
      </w:pPr>
    </w:lvl>
  </w:abstractNum>
  <w:abstractNum w:abstractNumId="4" w15:restartNumberingAfterBreak="0">
    <w:nsid w:val="28033B52"/>
    <w:multiLevelType w:val="singleLevel"/>
    <w:tmpl w:val="EB5833B6"/>
    <w:lvl w:ilvl="0">
      <w:start w:val="1"/>
      <w:numFmt w:val="lowerLetter"/>
      <w:lvlText w:val="%1)"/>
      <w:legacy w:legacy="1" w:legacySpace="0" w:legacyIndent="283"/>
      <w:lvlJc w:val="left"/>
      <w:rPr>
        <w:rFonts w:ascii="Times New Roman" w:hAnsi="Times New Roman" w:cs="Times New Roman" w:hint="default"/>
      </w:rPr>
    </w:lvl>
  </w:abstractNum>
  <w:abstractNum w:abstractNumId="5" w15:restartNumberingAfterBreak="0">
    <w:nsid w:val="39F7051E"/>
    <w:multiLevelType w:val="singleLevel"/>
    <w:tmpl w:val="E7C4114C"/>
    <w:lvl w:ilvl="0">
      <w:start w:val="1"/>
      <w:numFmt w:val="lowerLetter"/>
      <w:lvlText w:val="%1)"/>
      <w:legacy w:legacy="1" w:legacySpace="0" w:legacyIndent="284"/>
      <w:lvlJc w:val="left"/>
      <w:rPr>
        <w:rFonts w:ascii="Times New Roman" w:hAnsi="Times New Roman" w:cs="Times New Roman" w:hint="default"/>
      </w:rPr>
    </w:lvl>
  </w:abstractNum>
  <w:abstractNum w:abstractNumId="6" w15:restartNumberingAfterBreak="0">
    <w:nsid w:val="53872282"/>
    <w:multiLevelType w:val="hybridMultilevel"/>
    <w:tmpl w:val="23A4B23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5"/>
  </w:num>
  <w:num w:numId="2">
    <w:abstractNumId w:val="2"/>
  </w:num>
  <w:num w:numId="3">
    <w:abstractNumId w:val="4"/>
  </w:num>
  <w:num w:numId="4">
    <w:abstractNumId w:val="3"/>
  </w:num>
  <w:num w:numId="5">
    <w:abstractNumId w:val="6"/>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6"/>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noPunctuationKerning/>
  <w:characterSpacingControl w:val="doNotCompress"/>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43EE"/>
    <w:rsid w:val="00003D4B"/>
    <w:rsid w:val="00005FBC"/>
    <w:rsid w:val="000179FF"/>
    <w:rsid w:val="00023CE7"/>
    <w:rsid w:val="000243C9"/>
    <w:rsid w:val="000463C1"/>
    <w:rsid w:val="00050F09"/>
    <w:rsid w:val="0005208E"/>
    <w:rsid w:val="00052E85"/>
    <w:rsid w:val="00060092"/>
    <w:rsid w:val="000656EF"/>
    <w:rsid w:val="00065C68"/>
    <w:rsid w:val="00071EF7"/>
    <w:rsid w:val="000732F6"/>
    <w:rsid w:val="00076112"/>
    <w:rsid w:val="00077285"/>
    <w:rsid w:val="000777BB"/>
    <w:rsid w:val="000848D6"/>
    <w:rsid w:val="00087272"/>
    <w:rsid w:val="00093B03"/>
    <w:rsid w:val="00094540"/>
    <w:rsid w:val="000A0897"/>
    <w:rsid w:val="000A26DE"/>
    <w:rsid w:val="000A3263"/>
    <w:rsid w:val="000A721C"/>
    <w:rsid w:val="000B2059"/>
    <w:rsid w:val="000B4AFF"/>
    <w:rsid w:val="000B696D"/>
    <w:rsid w:val="000C1424"/>
    <w:rsid w:val="000C77B6"/>
    <w:rsid w:val="000D2276"/>
    <w:rsid w:val="000D4B78"/>
    <w:rsid w:val="000E17A4"/>
    <w:rsid w:val="000E4205"/>
    <w:rsid w:val="0011159F"/>
    <w:rsid w:val="001153DF"/>
    <w:rsid w:val="00117DAF"/>
    <w:rsid w:val="00122279"/>
    <w:rsid w:val="00122A6E"/>
    <w:rsid w:val="0012634E"/>
    <w:rsid w:val="00126938"/>
    <w:rsid w:val="00132588"/>
    <w:rsid w:val="0013510F"/>
    <w:rsid w:val="00135B52"/>
    <w:rsid w:val="00136927"/>
    <w:rsid w:val="0014193C"/>
    <w:rsid w:val="00143CE5"/>
    <w:rsid w:val="00151B4B"/>
    <w:rsid w:val="0015442A"/>
    <w:rsid w:val="00155886"/>
    <w:rsid w:val="001618B2"/>
    <w:rsid w:val="00163F82"/>
    <w:rsid w:val="00166678"/>
    <w:rsid w:val="00173B7B"/>
    <w:rsid w:val="00174C7C"/>
    <w:rsid w:val="001757FF"/>
    <w:rsid w:val="00176445"/>
    <w:rsid w:val="00182AAC"/>
    <w:rsid w:val="00186F61"/>
    <w:rsid w:val="001919A8"/>
    <w:rsid w:val="001A060A"/>
    <w:rsid w:val="001B53A9"/>
    <w:rsid w:val="001C06E0"/>
    <w:rsid w:val="001C1C20"/>
    <w:rsid w:val="001D132F"/>
    <w:rsid w:val="0020353C"/>
    <w:rsid w:val="00216BF5"/>
    <w:rsid w:val="00220978"/>
    <w:rsid w:val="002233B2"/>
    <w:rsid w:val="00223ED0"/>
    <w:rsid w:val="00232765"/>
    <w:rsid w:val="0023391C"/>
    <w:rsid w:val="00234565"/>
    <w:rsid w:val="002405E0"/>
    <w:rsid w:val="00242673"/>
    <w:rsid w:val="00242E93"/>
    <w:rsid w:val="0024307F"/>
    <w:rsid w:val="002437B9"/>
    <w:rsid w:val="002506B2"/>
    <w:rsid w:val="0025085C"/>
    <w:rsid w:val="0025514E"/>
    <w:rsid w:val="00256156"/>
    <w:rsid w:val="00256413"/>
    <w:rsid w:val="0025723C"/>
    <w:rsid w:val="00265198"/>
    <w:rsid w:val="00271105"/>
    <w:rsid w:val="00275343"/>
    <w:rsid w:val="002852EB"/>
    <w:rsid w:val="00286141"/>
    <w:rsid w:val="00286B54"/>
    <w:rsid w:val="00292483"/>
    <w:rsid w:val="002A02F8"/>
    <w:rsid w:val="002A1C09"/>
    <w:rsid w:val="002B0FF2"/>
    <w:rsid w:val="002B223A"/>
    <w:rsid w:val="002B2691"/>
    <w:rsid w:val="002B42DD"/>
    <w:rsid w:val="002C2189"/>
    <w:rsid w:val="002C4B37"/>
    <w:rsid w:val="002C7026"/>
    <w:rsid w:val="002C70F1"/>
    <w:rsid w:val="002D33B4"/>
    <w:rsid w:val="002D4F58"/>
    <w:rsid w:val="002D540B"/>
    <w:rsid w:val="002D64BA"/>
    <w:rsid w:val="002D66FB"/>
    <w:rsid w:val="002E0F4F"/>
    <w:rsid w:val="002E5D92"/>
    <w:rsid w:val="002E620A"/>
    <w:rsid w:val="002E7E9E"/>
    <w:rsid w:val="00315E1C"/>
    <w:rsid w:val="0031604B"/>
    <w:rsid w:val="00322AA5"/>
    <w:rsid w:val="00324B1C"/>
    <w:rsid w:val="0034043F"/>
    <w:rsid w:val="00344766"/>
    <w:rsid w:val="00344CD2"/>
    <w:rsid w:val="003462E8"/>
    <w:rsid w:val="00354E82"/>
    <w:rsid w:val="0035608D"/>
    <w:rsid w:val="00356BC2"/>
    <w:rsid w:val="00357DDC"/>
    <w:rsid w:val="003665D9"/>
    <w:rsid w:val="0037083C"/>
    <w:rsid w:val="00370EDC"/>
    <w:rsid w:val="003748C3"/>
    <w:rsid w:val="00374FB5"/>
    <w:rsid w:val="003774BA"/>
    <w:rsid w:val="003832C9"/>
    <w:rsid w:val="00385132"/>
    <w:rsid w:val="003930D1"/>
    <w:rsid w:val="00396296"/>
    <w:rsid w:val="003A4C5C"/>
    <w:rsid w:val="003B261D"/>
    <w:rsid w:val="003B3367"/>
    <w:rsid w:val="003C2912"/>
    <w:rsid w:val="003E4E6E"/>
    <w:rsid w:val="003E61E7"/>
    <w:rsid w:val="003E70C2"/>
    <w:rsid w:val="003F3FE5"/>
    <w:rsid w:val="003F79C6"/>
    <w:rsid w:val="0040054F"/>
    <w:rsid w:val="00414587"/>
    <w:rsid w:val="0041675E"/>
    <w:rsid w:val="00416E36"/>
    <w:rsid w:val="00417160"/>
    <w:rsid w:val="0042028B"/>
    <w:rsid w:val="00430BA6"/>
    <w:rsid w:val="00432E43"/>
    <w:rsid w:val="00434FAC"/>
    <w:rsid w:val="00435544"/>
    <w:rsid w:val="0043645A"/>
    <w:rsid w:val="00447293"/>
    <w:rsid w:val="00451E34"/>
    <w:rsid w:val="00455494"/>
    <w:rsid w:val="0046723D"/>
    <w:rsid w:val="00467288"/>
    <w:rsid w:val="0047799A"/>
    <w:rsid w:val="0048248E"/>
    <w:rsid w:val="0048737C"/>
    <w:rsid w:val="004935EF"/>
    <w:rsid w:val="004A26BC"/>
    <w:rsid w:val="004A5BAD"/>
    <w:rsid w:val="004B45FA"/>
    <w:rsid w:val="004B72A3"/>
    <w:rsid w:val="004D5147"/>
    <w:rsid w:val="004D58CB"/>
    <w:rsid w:val="004E1658"/>
    <w:rsid w:val="004E27BA"/>
    <w:rsid w:val="004E29F5"/>
    <w:rsid w:val="004F06CB"/>
    <w:rsid w:val="004F5AAF"/>
    <w:rsid w:val="004F652C"/>
    <w:rsid w:val="00500D6F"/>
    <w:rsid w:val="00504443"/>
    <w:rsid w:val="005055F5"/>
    <w:rsid w:val="0050687C"/>
    <w:rsid w:val="00510C5D"/>
    <w:rsid w:val="0051225B"/>
    <w:rsid w:val="00515992"/>
    <w:rsid w:val="00535ECB"/>
    <w:rsid w:val="00535EFF"/>
    <w:rsid w:val="00537B07"/>
    <w:rsid w:val="00542E2E"/>
    <w:rsid w:val="005434CF"/>
    <w:rsid w:val="005511D0"/>
    <w:rsid w:val="0055275C"/>
    <w:rsid w:val="0055561D"/>
    <w:rsid w:val="00562AE2"/>
    <w:rsid w:val="00565228"/>
    <w:rsid w:val="00565F5B"/>
    <w:rsid w:val="005674AF"/>
    <w:rsid w:val="0057122F"/>
    <w:rsid w:val="00571578"/>
    <w:rsid w:val="00572986"/>
    <w:rsid w:val="00576F8E"/>
    <w:rsid w:val="00585C4D"/>
    <w:rsid w:val="005945F0"/>
    <w:rsid w:val="005A19C7"/>
    <w:rsid w:val="005A2D25"/>
    <w:rsid w:val="005A72D0"/>
    <w:rsid w:val="005B08F7"/>
    <w:rsid w:val="005B0BA1"/>
    <w:rsid w:val="005B301F"/>
    <w:rsid w:val="005B6173"/>
    <w:rsid w:val="005C2A53"/>
    <w:rsid w:val="005C410C"/>
    <w:rsid w:val="005D292F"/>
    <w:rsid w:val="005D3DB8"/>
    <w:rsid w:val="005E2373"/>
    <w:rsid w:val="005F4DF2"/>
    <w:rsid w:val="006001FB"/>
    <w:rsid w:val="00602A78"/>
    <w:rsid w:val="00605913"/>
    <w:rsid w:val="00605B99"/>
    <w:rsid w:val="006068A0"/>
    <w:rsid w:val="00613E26"/>
    <w:rsid w:val="00614052"/>
    <w:rsid w:val="00617AFD"/>
    <w:rsid w:val="00624C7F"/>
    <w:rsid w:val="00626A96"/>
    <w:rsid w:val="00630FD0"/>
    <w:rsid w:val="006313CC"/>
    <w:rsid w:val="0063249E"/>
    <w:rsid w:val="00634851"/>
    <w:rsid w:val="00647BA7"/>
    <w:rsid w:val="00650E38"/>
    <w:rsid w:val="00660136"/>
    <w:rsid w:val="0066176E"/>
    <w:rsid w:val="00661DF8"/>
    <w:rsid w:val="00683B46"/>
    <w:rsid w:val="00686234"/>
    <w:rsid w:val="00687829"/>
    <w:rsid w:val="00695A44"/>
    <w:rsid w:val="006A3F50"/>
    <w:rsid w:val="006B0105"/>
    <w:rsid w:val="006B60E6"/>
    <w:rsid w:val="006B6B77"/>
    <w:rsid w:val="006C200C"/>
    <w:rsid w:val="006C77BD"/>
    <w:rsid w:val="006E765F"/>
    <w:rsid w:val="006F3097"/>
    <w:rsid w:val="0070030B"/>
    <w:rsid w:val="00700558"/>
    <w:rsid w:val="007124BB"/>
    <w:rsid w:val="00720F23"/>
    <w:rsid w:val="00721430"/>
    <w:rsid w:val="0073588B"/>
    <w:rsid w:val="00742C2E"/>
    <w:rsid w:val="00744D9D"/>
    <w:rsid w:val="00752661"/>
    <w:rsid w:val="007568DE"/>
    <w:rsid w:val="00760333"/>
    <w:rsid w:val="00760F93"/>
    <w:rsid w:val="007663E8"/>
    <w:rsid w:val="007742E0"/>
    <w:rsid w:val="00776573"/>
    <w:rsid w:val="00776B5C"/>
    <w:rsid w:val="00777D86"/>
    <w:rsid w:val="0078082D"/>
    <w:rsid w:val="00784E46"/>
    <w:rsid w:val="0079291F"/>
    <w:rsid w:val="007956F3"/>
    <w:rsid w:val="007A14DA"/>
    <w:rsid w:val="007B7135"/>
    <w:rsid w:val="007D1C28"/>
    <w:rsid w:val="007D1C85"/>
    <w:rsid w:val="007D38D1"/>
    <w:rsid w:val="007D46E4"/>
    <w:rsid w:val="007D4D19"/>
    <w:rsid w:val="007D7D80"/>
    <w:rsid w:val="007E29F4"/>
    <w:rsid w:val="007F501D"/>
    <w:rsid w:val="00803712"/>
    <w:rsid w:val="00813568"/>
    <w:rsid w:val="00821DF0"/>
    <w:rsid w:val="008311D2"/>
    <w:rsid w:val="008429DA"/>
    <w:rsid w:val="008443F8"/>
    <w:rsid w:val="008562C2"/>
    <w:rsid w:val="00857AE3"/>
    <w:rsid w:val="00861135"/>
    <w:rsid w:val="008626D4"/>
    <w:rsid w:val="00862AA1"/>
    <w:rsid w:val="00863073"/>
    <w:rsid w:val="0087155E"/>
    <w:rsid w:val="008824E8"/>
    <w:rsid w:val="0088406D"/>
    <w:rsid w:val="00885F66"/>
    <w:rsid w:val="00887468"/>
    <w:rsid w:val="0089000D"/>
    <w:rsid w:val="008A0CA0"/>
    <w:rsid w:val="008A64BC"/>
    <w:rsid w:val="008A7DEA"/>
    <w:rsid w:val="008B2A19"/>
    <w:rsid w:val="008B4502"/>
    <w:rsid w:val="008B7FD2"/>
    <w:rsid w:val="008C279A"/>
    <w:rsid w:val="008C2A65"/>
    <w:rsid w:val="008C2B7F"/>
    <w:rsid w:val="008C562A"/>
    <w:rsid w:val="008D1A9D"/>
    <w:rsid w:val="008D4C34"/>
    <w:rsid w:val="008E4E6E"/>
    <w:rsid w:val="008E4FFB"/>
    <w:rsid w:val="008E65DA"/>
    <w:rsid w:val="008E6DBF"/>
    <w:rsid w:val="008E6E7D"/>
    <w:rsid w:val="008F1ACA"/>
    <w:rsid w:val="008F6864"/>
    <w:rsid w:val="008F6961"/>
    <w:rsid w:val="008F7CFF"/>
    <w:rsid w:val="00900819"/>
    <w:rsid w:val="009013C6"/>
    <w:rsid w:val="009038E4"/>
    <w:rsid w:val="009137BA"/>
    <w:rsid w:val="00913E9A"/>
    <w:rsid w:val="00917848"/>
    <w:rsid w:val="009201A9"/>
    <w:rsid w:val="0092141F"/>
    <w:rsid w:val="00925C52"/>
    <w:rsid w:val="00927C19"/>
    <w:rsid w:val="00930873"/>
    <w:rsid w:val="00932A16"/>
    <w:rsid w:val="0093370F"/>
    <w:rsid w:val="00935688"/>
    <w:rsid w:val="00944EE8"/>
    <w:rsid w:val="00952395"/>
    <w:rsid w:val="0097018E"/>
    <w:rsid w:val="00970F01"/>
    <w:rsid w:val="009712C9"/>
    <w:rsid w:val="00971FA0"/>
    <w:rsid w:val="00973831"/>
    <w:rsid w:val="00973F32"/>
    <w:rsid w:val="00975AE6"/>
    <w:rsid w:val="00976665"/>
    <w:rsid w:val="00983387"/>
    <w:rsid w:val="00986826"/>
    <w:rsid w:val="009871C7"/>
    <w:rsid w:val="009951EF"/>
    <w:rsid w:val="00995403"/>
    <w:rsid w:val="00996198"/>
    <w:rsid w:val="009A2ABD"/>
    <w:rsid w:val="009B2BA2"/>
    <w:rsid w:val="009C2709"/>
    <w:rsid w:val="009C2842"/>
    <w:rsid w:val="009C7C84"/>
    <w:rsid w:val="009D0586"/>
    <w:rsid w:val="009D1118"/>
    <w:rsid w:val="009D2330"/>
    <w:rsid w:val="009D5E31"/>
    <w:rsid w:val="009E39B7"/>
    <w:rsid w:val="009E6625"/>
    <w:rsid w:val="00A03B0B"/>
    <w:rsid w:val="00A207DC"/>
    <w:rsid w:val="00A23CDE"/>
    <w:rsid w:val="00A23E70"/>
    <w:rsid w:val="00A24619"/>
    <w:rsid w:val="00A27C1A"/>
    <w:rsid w:val="00A35EE6"/>
    <w:rsid w:val="00A42E0F"/>
    <w:rsid w:val="00A4786D"/>
    <w:rsid w:val="00A5645A"/>
    <w:rsid w:val="00A64A52"/>
    <w:rsid w:val="00A65882"/>
    <w:rsid w:val="00A7171B"/>
    <w:rsid w:val="00A71B44"/>
    <w:rsid w:val="00A74C87"/>
    <w:rsid w:val="00A8188A"/>
    <w:rsid w:val="00A820D9"/>
    <w:rsid w:val="00A83C88"/>
    <w:rsid w:val="00A844EE"/>
    <w:rsid w:val="00A8770F"/>
    <w:rsid w:val="00A907D8"/>
    <w:rsid w:val="00AA2592"/>
    <w:rsid w:val="00AB07BE"/>
    <w:rsid w:val="00AB7A30"/>
    <w:rsid w:val="00AC6DB6"/>
    <w:rsid w:val="00AD1782"/>
    <w:rsid w:val="00AD527A"/>
    <w:rsid w:val="00AD5450"/>
    <w:rsid w:val="00AD6758"/>
    <w:rsid w:val="00AD6D1A"/>
    <w:rsid w:val="00AF0FFE"/>
    <w:rsid w:val="00B02B02"/>
    <w:rsid w:val="00B114A4"/>
    <w:rsid w:val="00B14EEB"/>
    <w:rsid w:val="00B20CFD"/>
    <w:rsid w:val="00B233BE"/>
    <w:rsid w:val="00B26CBE"/>
    <w:rsid w:val="00B273D2"/>
    <w:rsid w:val="00B27758"/>
    <w:rsid w:val="00B31D7D"/>
    <w:rsid w:val="00B35073"/>
    <w:rsid w:val="00B35B57"/>
    <w:rsid w:val="00B50728"/>
    <w:rsid w:val="00B52EE2"/>
    <w:rsid w:val="00B60945"/>
    <w:rsid w:val="00B60DFE"/>
    <w:rsid w:val="00B65435"/>
    <w:rsid w:val="00B6606C"/>
    <w:rsid w:val="00B705A2"/>
    <w:rsid w:val="00B7123D"/>
    <w:rsid w:val="00B73AF8"/>
    <w:rsid w:val="00B77D64"/>
    <w:rsid w:val="00B91C4C"/>
    <w:rsid w:val="00B95FF8"/>
    <w:rsid w:val="00BA1D35"/>
    <w:rsid w:val="00BA3372"/>
    <w:rsid w:val="00BA78FE"/>
    <w:rsid w:val="00BB1084"/>
    <w:rsid w:val="00BB3CD4"/>
    <w:rsid w:val="00BB4F29"/>
    <w:rsid w:val="00BB7E3B"/>
    <w:rsid w:val="00BC1E97"/>
    <w:rsid w:val="00BC34CD"/>
    <w:rsid w:val="00BC623F"/>
    <w:rsid w:val="00BC6E16"/>
    <w:rsid w:val="00BC76DE"/>
    <w:rsid w:val="00BC7762"/>
    <w:rsid w:val="00BC788E"/>
    <w:rsid w:val="00BD07AE"/>
    <w:rsid w:val="00BD6CCC"/>
    <w:rsid w:val="00C04937"/>
    <w:rsid w:val="00C05FEF"/>
    <w:rsid w:val="00C13526"/>
    <w:rsid w:val="00C342B3"/>
    <w:rsid w:val="00C37445"/>
    <w:rsid w:val="00C377CF"/>
    <w:rsid w:val="00C3791E"/>
    <w:rsid w:val="00C40472"/>
    <w:rsid w:val="00C40A32"/>
    <w:rsid w:val="00C41236"/>
    <w:rsid w:val="00C45B3E"/>
    <w:rsid w:val="00C47FB5"/>
    <w:rsid w:val="00C5409F"/>
    <w:rsid w:val="00C575ED"/>
    <w:rsid w:val="00C62B8D"/>
    <w:rsid w:val="00C66505"/>
    <w:rsid w:val="00C709D1"/>
    <w:rsid w:val="00C7119D"/>
    <w:rsid w:val="00C72B3F"/>
    <w:rsid w:val="00C733AB"/>
    <w:rsid w:val="00C74ED2"/>
    <w:rsid w:val="00C846C2"/>
    <w:rsid w:val="00C907C0"/>
    <w:rsid w:val="00C90B87"/>
    <w:rsid w:val="00C91472"/>
    <w:rsid w:val="00C93694"/>
    <w:rsid w:val="00C941FB"/>
    <w:rsid w:val="00C96B17"/>
    <w:rsid w:val="00CA3A52"/>
    <w:rsid w:val="00CA5F7D"/>
    <w:rsid w:val="00CB1944"/>
    <w:rsid w:val="00CB2414"/>
    <w:rsid w:val="00CB5F23"/>
    <w:rsid w:val="00CB61CA"/>
    <w:rsid w:val="00CD2438"/>
    <w:rsid w:val="00CD3FB4"/>
    <w:rsid w:val="00CD5DDE"/>
    <w:rsid w:val="00CD7917"/>
    <w:rsid w:val="00CE0AE0"/>
    <w:rsid w:val="00CE444C"/>
    <w:rsid w:val="00CF2957"/>
    <w:rsid w:val="00CF403C"/>
    <w:rsid w:val="00CF4FF1"/>
    <w:rsid w:val="00CF6B3D"/>
    <w:rsid w:val="00D012DA"/>
    <w:rsid w:val="00D04C96"/>
    <w:rsid w:val="00D136E0"/>
    <w:rsid w:val="00D140F4"/>
    <w:rsid w:val="00D16A2B"/>
    <w:rsid w:val="00D254B3"/>
    <w:rsid w:val="00D26E48"/>
    <w:rsid w:val="00D47646"/>
    <w:rsid w:val="00D54FBA"/>
    <w:rsid w:val="00D60AD9"/>
    <w:rsid w:val="00D60EAF"/>
    <w:rsid w:val="00D6392B"/>
    <w:rsid w:val="00D64FAE"/>
    <w:rsid w:val="00D6698E"/>
    <w:rsid w:val="00D71374"/>
    <w:rsid w:val="00D7205F"/>
    <w:rsid w:val="00D80A4D"/>
    <w:rsid w:val="00D9136E"/>
    <w:rsid w:val="00D92451"/>
    <w:rsid w:val="00D96E21"/>
    <w:rsid w:val="00DA001B"/>
    <w:rsid w:val="00DA7252"/>
    <w:rsid w:val="00DB0AEE"/>
    <w:rsid w:val="00DB2908"/>
    <w:rsid w:val="00DD080A"/>
    <w:rsid w:val="00DD2250"/>
    <w:rsid w:val="00DD56B5"/>
    <w:rsid w:val="00DE0A8F"/>
    <w:rsid w:val="00DE2AE1"/>
    <w:rsid w:val="00DE2E4C"/>
    <w:rsid w:val="00DE43EE"/>
    <w:rsid w:val="00DF7BD2"/>
    <w:rsid w:val="00E01892"/>
    <w:rsid w:val="00E0438D"/>
    <w:rsid w:val="00E12897"/>
    <w:rsid w:val="00E14506"/>
    <w:rsid w:val="00E15B09"/>
    <w:rsid w:val="00E17676"/>
    <w:rsid w:val="00E25183"/>
    <w:rsid w:val="00E25398"/>
    <w:rsid w:val="00E265DB"/>
    <w:rsid w:val="00E323D9"/>
    <w:rsid w:val="00E36632"/>
    <w:rsid w:val="00E40C46"/>
    <w:rsid w:val="00E4487A"/>
    <w:rsid w:val="00E45AB9"/>
    <w:rsid w:val="00E51FDC"/>
    <w:rsid w:val="00E57881"/>
    <w:rsid w:val="00E60C21"/>
    <w:rsid w:val="00E62767"/>
    <w:rsid w:val="00E6493E"/>
    <w:rsid w:val="00E6710B"/>
    <w:rsid w:val="00E7687F"/>
    <w:rsid w:val="00E76E4D"/>
    <w:rsid w:val="00E77435"/>
    <w:rsid w:val="00E801D8"/>
    <w:rsid w:val="00E8185B"/>
    <w:rsid w:val="00E81C0A"/>
    <w:rsid w:val="00E917BD"/>
    <w:rsid w:val="00E96D81"/>
    <w:rsid w:val="00EA32CA"/>
    <w:rsid w:val="00EA7523"/>
    <w:rsid w:val="00EB1FAB"/>
    <w:rsid w:val="00EC43C8"/>
    <w:rsid w:val="00EC4902"/>
    <w:rsid w:val="00EC4F59"/>
    <w:rsid w:val="00ED12FB"/>
    <w:rsid w:val="00EE14A0"/>
    <w:rsid w:val="00EE1CF6"/>
    <w:rsid w:val="00EF1091"/>
    <w:rsid w:val="00EF38A0"/>
    <w:rsid w:val="00F048AD"/>
    <w:rsid w:val="00F30131"/>
    <w:rsid w:val="00F34E7B"/>
    <w:rsid w:val="00F36C52"/>
    <w:rsid w:val="00F47956"/>
    <w:rsid w:val="00F53E86"/>
    <w:rsid w:val="00F573E9"/>
    <w:rsid w:val="00F57B33"/>
    <w:rsid w:val="00F60E0F"/>
    <w:rsid w:val="00F734EB"/>
    <w:rsid w:val="00F73BF1"/>
    <w:rsid w:val="00F75353"/>
    <w:rsid w:val="00F819B7"/>
    <w:rsid w:val="00F83ECE"/>
    <w:rsid w:val="00F8532D"/>
    <w:rsid w:val="00F9596D"/>
    <w:rsid w:val="00FA0AD6"/>
    <w:rsid w:val="00FA32EA"/>
    <w:rsid w:val="00FC0639"/>
    <w:rsid w:val="00FC2B6B"/>
    <w:rsid w:val="00FC52CF"/>
    <w:rsid w:val="00FD2FC3"/>
    <w:rsid w:val="00FD650A"/>
    <w:rsid w:val="00FD7D02"/>
    <w:rsid w:val="00FE0673"/>
    <w:rsid w:val="00FE2BC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C44E001"/>
  <w15:docId w15:val="{1CA1D0A5-D168-499E-995D-C181D8527E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430BA6"/>
    <w:rPr>
      <w:sz w:val="24"/>
      <w:szCs w:val="24"/>
      <w:lang w:eastAsia="zh-CN"/>
    </w:rPr>
  </w:style>
  <w:style w:type="paragraph" w:styleId="Titolo1">
    <w:name w:val="heading 1"/>
    <w:basedOn w:val="Normale"/>
    <w:next w:val="Normale"/>
    <w:link w:val="Titolo1Carattere"/>
    <w:uiPriority w:val="1"/>
    <w:qFormat/>
    <w:rsid w:val="00F34E7B"/>
    <w:pPr>
      <w:widowControl w:val="0"/>
      <w:autoSpaceDE w:val="0"/>
      <w:autoSpaceDN w:val="0"/>
      <w:adjustRightInd w:val="0"/>
      <w:spacing w:before="60"/>
      <w:ind w:left="4432"/>
      <w:outlineLvl w:val="0"/>
    </w:pPr>
    <w:rPr>
      <w:rFonts w:eastAsia="Times New Roman"/>
      <w:b/>
      <w:bCs/>
    </w:rPr>
  </w:style>
  <w:style w:type="paragraph" w:styleId="Titolo2">
    <w:name w:val="heading 2"/>
    <w:basedOn w:val="Normale"/>
    <w:next w:val="Normale"/>
    <w:link w:val="Titolo2Carattere"/>
    <w:uiPriority w:val="9"/>
    <w:semiHidden/>
    <w:unhideWhenUsed/>
    <w:qFormat/>
    <w:rsid w:val="00AB07BE"/>
    <w:pPr>
      <w:keepNext/>
      <w:spacing w:before="240" w:after="60"/>
      <w:outlineLvl w:val="1"/>
    </w:pPr>
    <w:rPr>
      <w:rFonts w:ascii="Cambria" w:eastAsia="Times New Roman" w:hAnsi="Cambria"/>
      <w:b/>
      <w:bCs/>
      <w:i/>
      <w:iCs/>
      <w:sz w:val="28"/>
      <w:szCs w:val="28"/>
    </w:rPr>
  </w:style>
  <w:style w:type="paragraph" w:styleId="Titolo3">
    <w:name w:val="heading 3"/>
    <w:basedOn w:val="Normale"/>
    <w:next w:val="Normale"/>
    <w:link w:val="Titolo3Carattere"/>
    <w:uiPriority w:val="9"/>
    <w:semiHidden/>
    <w:unhideWhenUsed/>
    <w:qFormat/>
    <w:rsid w:val="00515992"/>
    <w:pPr>
      <w:keepNext/>
      <w:spacing w:before="240" w:after="60"/>
      <w:outlineLvl w:val="2"/>
    </w:pPr>
    <w:rPr>
      <w:rFonts w:ascii="Cambria" w:eastAsia="Times New Roman" w:hAnsi="Cambria"/>
      <w:b/>
      <w:bCs/>
      <w:sz w:val="26"/>
      <w:szCs w:val="26"/>
    </w:rPr>
  </w:style>
  <w:style w:type="paragraph" w:styleId="Titolo4">
    <w:name w:val="heading 4"/>
    <w:basedOn w:val="Normale"/>
    <w:next w:val="Normale"/>
    <w:link w:val="Titolo4Carattere"/>
    <w:uiPriority w:val="9"/>
    <w:unhideWhenUsed/>
    <w:qFormat/>
    <w:rsid w:val="00515992"/>
    <w:pPr>
      <w:keepNext/>
      <w:spacing w:before="240" w:after="60"/>
      <w:outlineLvl w:val="3"/>
    </w:pPr>
    <w:rPr>
      <w:rFonts w:ascii="Calibri" w:eastAsia="Times New Roman" w:hAnsi="Calibri"/>
      <w:b/>
      <w:b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rsid w:val="002D33B4"/>
    <w:pPr>
      <w:tabs>
        <w:tab w:val="center" w:pos="4819"/>
        <w:tab w:val="right" w:pos="9638"/>
      </w:tabs>
    </w:pPr>
  </w:style>
  <w:style w:type="paragraph" w:styleId="Pidipagina">
    <w:name w:val="footer"/>
    <w:basedOn w:val="Normale"/>
    <w:rsid w:val="002D33B4"/>
    <w:pPr>
      <w:tabs>
        <w:tab w:val="center" w:pos="4819"/>
        <w:tab w:val="right" w:pos="9638"/>
      </w:tabs>
    </w:pPr>
  </w:style>
  <w:style w:type="table" w:styleId="Grigliatabella">
    <w:name w:val="Table Grid"/>
    <w:basedOn w:val="Tabellanormale"/>
    <w:rsid w:val="007D7D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notaapidipagina">
    <w:name w:val="footnote text"/>
    <w:basedOn w:val="Normale"/>
    <w:semiHidden/>
    <w:rsid w:val="00995403"/>
    <w:rPr>
      <w:rFonts w:eastAsia="Times New Roman"/>
      <w:sz w:val="20"/>
      <w:szCs w:val="20"/>
      <w:lang w:eastAsia="it-IT"/>
    </w:rPr>
  </w:style>
  <w:style w:type="character" w:styleId="Rimandonotaapidipagina">
    <w:name w:val="footnote reference"/>
    <w:semiHidden/>
    <w:rsid w:val="00995403"/>
    <w:rPr>
      <w:vertAlign w:val="superscript"/>
    </w:rPr>
  </w:style>
  <w:style w:type="paragraph" w:styleId="NormaleWeb">
    <w:name w:val="Normal (Web)"/>
    <w:basedOn w:val="Normale"/>
    <w:rsid w:val="00A27C1A"/>
    <w:pPr>
      <w:spacing w:before="100" w:beforeAutospacing="1" w:after="100" w:afterAutospacing="1"/>
    </w:pPr>
  </w:style>
  <w:style w:type="paragraph" w:styleId="Paragrafoelenco">
    <w:name w:val="List Paragraph"/>
    <w:basedOn w:val="Normale"/>
    <w:uiPriority w:val="34"/>
    <w:qFormat/>
    <w:rsid w:val="005E2373"/>
    <w:pPr>
      <w:spacing w:before="120" w:line="276" w:lineRule="auto"/>
      <w:ind w:left="720"/>
      <w:contextualSpacing/>
      <w:jc w:val="both"/>
    </w:pPr>
    <w:rPr>
      <w:rFonts w:ascii="Calibri" w:eastAsia="Calibri" w:hAnsi="Calibri"/>
      <w:sz w:val="22"/>
      <w:szCs w:val="22"/>
      <w:lang w:eastAsia="en-US"/>
    </w:rPr>
  </w:style>
  <w:style w:type="character" w:customStyle="1" w:styleId="apple-style-span">
    <w:name w:val="apple-style-span"/>
    <w:basedOn w:val="Carpredefinitoparagrafo"/>
    <w:rsid w:val="005E2373"/>
  </w:style>
  <w:style w:type="character" w:styleId="Enfasicorsivo">
    <w:name w:val="Emphasis"/>
    <w:uiPriority w:val="20"/>
    <w:qFormat/>
    <w:rsid w:val="00572986"/>
    <w:rPr>
      <w:i/>
      <w:iCs/>
    </w:rPr>
  </w:style>
  <w:style w:type="character" w:styleId="Enfasigrassetto">
    <w:name w:val="Strong"/>
    <w:uiPriority w:val="22"/>
    <w:qFormat/>
    <w:rsid w:val="00BB7E3B"/>
    <w:rPr>
      <w:b/>
      <w:bCs/>
    </w:rPr>
  </w:style>
  <w:style w:type="character" w:styleId="Collegamentoipertestuale">
    <w:name w:val="Hyperlink"/>
    <w:uiPriority w:val="99"/>
    <w:unhideWhenUsed/>
    <w:rsid w:val="00E25183"/>
    <w:rPr>
      <w:color w:val="0000FF"/>
      <w:u w:val="single"/>
    </w:rPr>
  </w:style>
  <w:style w:type="character" w:customStyle="1" w:styleId="Titolo1Carattere">
    <w:name w:val="Titolo 1 Carattere"/>
    <w:link w:val="Titolo1"/>
    <w:uiPriority w:val="1"/>
    <w:rsid w:val="00F34E7B"/>
    <w:rPr>
      <w:rFonts w:eastAsia="Times New Roman"/>
      <w:b/>
      <w:bCs/>
      <w:sz w:val="24"/>
      <w:szCs w:val="24"/>
    </w:rPr>
  </w:style>
  <w:style w:type="paragraph" w:styleId="Testofumetto">
    <w:name w:val="Balloon Text"/>
    <w:basedOn w:val="Normale"/>
    <w:link w:val="TestofumettoCarattere"/>
    <w:uiPriority w:val="99"/>
    <w:semiHidden/>
    <w:unhideWhenUsed/>
    <w:rsid w:val="003B261D"/>
    <w:rPr>
      <w:rFonts w:ascii="Segoe UI" w:hAnsi="Segoe UI"/>
      <w:sz w:val="18"/>
      <w:szCs w:val="18"/>
    </w:rPr>
  </w:style>
  <w:style w:type="character" w:customStyle="1" w:styleId="TestofumettoCarattere">
    <w:name w:val="Testo fumetto Carattere"/>
    <w:link w:val="Testofumetto"/>
    <w:uiPriority w:val="99"/>
    <w:semiHidden/>
    <w:rsid w:val="003B261D"/>
    <w:rPr>
      <w:rFonts w:ascii="Segoe UI" w:hAnsi="Segoe UI" w:cs="Segoe UI"/>
      <w:sz w:val="18"/>
      <w:szCs w:val="18"/>
      <w:lang w:eastAsia="zh-CN"/>
    </w:rPr>
  </w:style>
  <w:style w:type="character" w:customStyle="1" w:styleId="Titolo4Carattere">
    <w:name w:val="Titolo 4 Carattere"/>
    <w:link w:val="Titolo4"/>
    <w:uiPriority w:val="9"/>
    <w:rsid w:val="00515992"/>
    <w:rPr>
      <w:rFonts w:ascii="Calibri" w:eastAsia="Times New Roman" w:hAnsi="Calibri" w:cs="Times New Roman"/>
      <w:b/>
      <w:bCs/>
      <w:sz w:val="28"/>
      <w:szCs w:val="28"/>
      <w:lang w:eastAsia="zh-CN"/>
    </w:rPr>
  </w:style>
  <w:style w:type="character" w:customStyle="1" w:styleId="Titolo3Carattere">
    <w:name w:val="Titolo 3 Carattere"/>
    <w:link w:val="Titolo3"/>
    <w:uiPriority w:val="9"/>
    <w:semiHidden/>
    <w:rsid w:val="00515992"/>
    <w:rPr>
      <w:rFonts w:ascii="Cambria" w:eastAsia="Times New Roman" w:hAnsi="Cambria" w:cs="Times New Roman"/>
      <w:b/>
      <w:bCs/>
      <w:sz w:val="26"/>
      <w:szCs w:val="26"/>
      <w:lang w:eastAsia="zh-CN"/>
    </w:rPr>
  </w:style>
  <w:style w:type="character" w:customStyle="1" w:styleId="apple-converted-space">
    <w:name w:val="apple-converted-space"/>
    <w:basedOn w:val="Carpredefinitoparagrafo"/>
    <w:rsid w:val="00A23CDE"/>
  </w:style>
  <w:style w:type="character" w:customStyle="1" w:styleId="Titolo2Carattere">
    <w:name w:val="Titolo 2 Carattere"/>
    <w:link w:val="Titolo2"/>
    <w:uiPriority w:val="9"/>
    <w:semiHidden/>
    <w:rsid w:val="00AB07BE"/>
    <w:rPr>
      <w:rFonts w:ascii="Cambria" w:eastAsia="Times New Roman" w:hAnsi="Cambria" w:cs="Times New Roman"/>
      <w:b/>
      <w:bCs/>
      <w:i/>
      <w:iCs/>
      <w:sz w:val="28"/>
      <w:szCs w:val="28"/>
      <w:lang w:eastAsia="zh-CN"/>
    </w:rPr>
  </w:style>
  <w:style w:type="paragraph" w:customStyle="1" w:styleId="Default">
    <w:name w:val="Default"/>
    <w:uiPriority w:val="99"/>
    <w:rsid w:val="00AB07BE"/>
    <w:pPr>
      <w:autoSpaceDE w:val="0"/>
      <w:autoSpaceDN w:val="0"/>
      <w:adjustRightInd w:val="0"/>
    </w:pPr>
    <w:rPr>
      <w:rFonts w:ascii="Verdana" w:eastAsia="Calibri" w:hAnsi="Verdana" w:cs="Verdana"/>
      <w:color w:val="000000"/>
      <w:sz w:val="24"/>
      <w:szCs w:val="24"/>
      <w:lang w:eastAsia="en-US"/>
    </w:rPr>
  </w:style>
  <w:style w:type="character" w:customStyle="1" w:styleId="dettaglioente">
    <w:name w:val="dettaglio_ente"/>
    <w:basedOn w:val="Carpredefinitoparagrafo"/>
    <w:rsid w:val="00AB07BE"/>
  </w:style>
  <w:style w:type="paragraph" w:customStyle="1" w:styleId="Corpotesto1">
    <w:name w:val="Corpo testo1"/>
    <w:basedOn w:val="Normale"/>
    <w:link w:val="CorpotestoCarattere"/>
    <w:uiPriority w:val="1"/>
    <w:qFormat/>
    <w:rsid w:val="0088406D"/>
    <w:pPr>
      <w:widowControl w:val="0"/>
      <w:autoSpaceDE w:val="0"/>
      <w:autoSpaceDN w:val="0"/>
      <w:adjustRightInd w:val="0"/>
      <w:ind w:left="486"/>
    </w:pPr>
    <w:rPr>
      <w:rFonts w:eastAsia="Times New Roman"/>
      <w:lang w:eastAsia="it-IT"/>
    </w:rPr>
  </w:style>
  <w:style w:type="character" w:customStyle="1" w:styleId="CorpotestoCarattere">
    <w:name w:val="Corpo testo Carattere"/>
    <w:link w:val="Corpotesto1"/>
    <w:uiPriority w:val="1"/>
    <w:rsid w:val="0088406D"/>
    <w:rPr>
      <w:rFonts w:eastAsia="Times New Roman"/>
      <w:sz w:val="24"/>
      <w:szCs w:val="24"/>
    </w:rPr>
  </w:style>
  <w:style w:type="character" w:customStyle="1" w:styleId="st1">
    <w:name w:val="st1"/>
    <w:basedOn w:val="Carpredefinitoparagrafo"/>
    <w:rsid w:val="00DA001B"/>
  </w:style>
  <w:style w:type="paragraph" w:customStyle="1" w:styleId="CM10">
    <w:name w:val="CM10"/>
    <w:basedOn w:val="Default"/>
    <w:next w:val="Default"/>
    <w:rsid w:val="00DB2908"/>
    <w:pPr>
      <w:widowControl w:val="0"/>
      <w:spacing w:line="263" w:lineRule="atLeast"/>
    </w:pPr>
    <w:rPr>
      <w:rFonts w:ascii="Times New Roman" w:eastAsia="Times New Roman" w:hAnsi="Times New Roman" w:cs="Times New Roman"/>
      <w:color w:val="auto"/>
      <w:lang w:eastAsia="it-IT"/>
    </w:rPr>
  </w:style>
  <w:style w:type="paragraph" w:customStyle="1" w:styleId="CM41">
    <w:name w:val="CM41"/>
    <w:basedOn w:val="Default"/>
    <w:next w:val="Default"/>
    <w:rsid w:val="00DB2908"/>
    <w:pPr>
      <w:widowControl w:val="0"/>
      <w:spacing w:after="263"/>
    </w:pPr>
    <w:rPr>
      <w:rFonts w:ascii="Times New Roman" w:eastAsia="Times New Roman" w:hAnsi="Times New Roman" w:cs="Times New Roman"/>
      <w:color w:val="auto"/>
      <w:lang w:eastAsia="it-IT"/>
    </w:rPr>
  </w:style>
  <w:style w:type="paragraph" w:styleId="Rientrocorpodeltesto3">
    <w:name w:val="Body Text Indent 3"/>
    <w:basedOn w:val="Normale"/>
    <w:link w:val="Rientrocorpodeltesto3Carattere"/>
    <w:rsid w:val="00DB2908"/>
    <w:pPr>
      <w:overflowPunct w:val="0"/>
      <w:autoSpaceDE w:val="0"/>
      <w:autoSpaceDN w:val="0"/>
      <w:adjustRightInd w:val="0"/>
      <w:spacing w:after="120"/>
      <w:ind w:left="283"/>
      <w:textAlignment w:val="baseline"/>
    </w:pPr>
    <w:rPr>
      <w:rFonts w:eastAsia="Times New Roman"/>
      <w:sz w:val="16"/>
      <w:szCs w:val="16"/>
      <w:lang w:eastAsia="it-IT"/>
    </w:rPr>
  </w:style>
  <w:style w:type="character" w:customStyle="1" w:styleId="Rientrocorpodeltesto3Carattere">
    <w:name w:val="Rientro corpo del testo 3 Carattere"/>
    <w:basedOn w:val="Carpredefinitoparagrafo"/>
    <w:link w:val="Rientrocorpodeltesto3"/>
    <w:rsid w:val="00DB2908"/>
    <w:rPr>
      <w:rFonts w:eastAsia="Times New Roman"/>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66215">
      <w:bodyDiv w:val="1"/>
      <w:marLeft w:val="0"/>
      <w:marRight w:val="0"/>
      <w:marTop w:val="0"/>
      <w:marBottom w:val="0"/>
      <w:divBdr>
        <w:top w:val="none" w:sz="0" w:space="0" w:color="auto"/>
        <w:left w:val="none" w:sz="0" w:space="0" w:color="auto"/>
        <w:bottom w:val="none" w:sz="0" w:space="0" w:color="auto"/>
        <w:right w:val="none" w:sz="0" w:space="0" w:color="auto"/>
      </w:divBdr>
    </w:div>
    <w:div w:id="779690962">
      <w:bodyDiv w:val="1"/>
      <w:marLeft w:val="0"/>
      <w:marRight w:val="0"/>
      <w:marTop w:val="0"/>
      <w:marBottom w:val="0"/>
      <w:divBdr>
        <w:top w:val="none" w:sz="0" w:space="0" w:color="auto"/>
        <w:left w:val="none" w:sz="0" w:space="0" w:color="auto"/>
        <w:bottom w:val="none" w:sz="0" w:space="0" w:color="auto"/>
        <w:right w:val="none" w:sz="0" w:space="0" w:color="auto"/>
      </w:divBdr>
    </w:div>
    <w:div w:id="867990771">
      <w:bodyDiv w:val="1"/>
      <w:marLeft w:val="0"/>
      <w:marRight w:val="0"/>
      <w:marTop w:val="0"/>
      <w:marBottom w:val="0"/>
      <w:divBdr>
        <w:top w:val="none" w:sz="0" w:space="0" w:color="auto"/>
        <w:left w:val="none" w:sz="0" w:space="0" w:color="auto"/>
        <w:bottom w:val="none" w:sz="0" w:space="0" w:color="auto"/>
        <w:right w:val="none" w:sz="0" w:space="0" w:color="auto"/>
      </w:divBdr>
    </w:div>
    <w:div w:id="914902448">
      <w:bodyDiv w:val="1"/>
      <w:marLeft w:val="0"/>
      <w:marRight w:val="0"/>
      <w:marTop w:val="0"/>
      <w:marBottom w:val="0"/>
      <w:divBdr>
        <w:top w:val="none" w:sz="0" w:space="0" w:color="auto"/>
        <w:left w:val="none" w:sz="0" w:space="0" w:color="auto"/>
        <w:bottom w:val="none" w:sz="0" w:space="0" w:color="auto"/>
        <w:right w:val="none" w:sz="0" w:space="0" w:color="auto"/>
      </w:divBdr>
    </w:div>
    <w:div w:id="1016686332">
      <w:bodyDiv w:val="1"/>
      <w:marLeft w:val="0"/>
      <w:marRight w:val="0"/>
      <w:marTop w:val="0"/>
      <w:marBottom w:val="0"/>
      <w:divBdr>
        <w:top w:val="none" w:sz="0" w:space="0" w:color="auto"/>
        <w:left w:val="none" w:sz="0" w:space="0" w:color="auto"/>
        <w:bottom w:val="none" w:sz="0" w:space="0" w:color="auto"/>
        <w:right w:val="none" w:sz="0" w:space="0" w:color="auto"/>
      </w:divBdr>
      <w:divsChild>
        <w:div w:id="331952588">
          <w:marLeft w:val="0"/>
          <w:marRight w:val="0"/>
          <w:marTop w:val="0"/>
          <w:marBottom w:val="0"/>
          <w:divBdr>
            <w:top w:val="none" w:sz="0" w:space="0" w:color="auto"/>
            <w:left w:val="none" w:sz="0" w:space="0" w:color="auto"/>
            <w:bottom w:val="none" w:sz="0" w:space="0" w:color="auto"/>
            <w:right w:val="none" w:sz="0" w:space="0" w:color="auto"/>
          </w:divBdr>
        </w:div>
        <w:div w:id="1989937316">
          <w:marLeft w:val="0"/>
          <w:marRight w:val="0"/>
          <w:marTop w:val="0"/>
          <w:marBottom w:val="0"/>
          <w:divBdr>
            <w:top w:val="none" w:sz="0" w:space="0" w:color="auto"/>
            <w:left w:val="none" w:sz="0" w:space="0" w:color="auto"/>
            <w:bottom w:val="none" w:sz="0" w:space="0" w:color="auto"/>
            <w:right w:val="none" w:sz="0" w:space="0" w:color="auto"/>
          </w:divBdr>
        </w:div>
        <w:div w:id="2136285938">
          <w:marLeft w:val="0"/>
          <w:marRight w:val="0"/>
          <w:marTop w:val="0"/>
          <w:marBottom w:val="0"/>
          <w:divBdr>
            <w:top w:val="none" w:sz="0" w:space="0" w:color="auto"/>
            <w:left w:val="none" w:sz="0" w:space="0" w:color="auto"/>
            <w:bottom w:val="none" w:sz="0" w:space="0" w:color="auto"/>
            <w:right w:val="none" w:sz="0" w:space="0" w:color="auto"/>
          </w:divBdr>
        </w:div>
      </w:divsChild>
    </w:div>
    <w:div w:id="1345402196">
      <w:bodyDiv w:val="1"/>
      <w:marLeft w:val="0"/>
      <w:marRight w:val="0"/>
      <w:marTop w:val="0"/>
      <w:marBottom w:val="0"/>
      <w:divBdr>
        <w:top w:val="none" w:sz="0" w:space="0" w:color="auto"/>
        <w:left w:val="none" w:sz="0" w:space="0" w:color="auto"/>
        <w:bottom w:val="none" w:sz="0" w:space="0" w:color="auto"/>
        <w:right w:val="none" w:sz="0" w:space="0" w:color="auto"/>
      </w:divBdr>
    </w:div>
    <w:div w:id="1670016309">
      <w:bodyDiv w:val="1"/>
      <w:marLeft w:val="0"/>
      <w:marRight w:val="0"/>
      <w:marTop w:val="0"/>
      <w:marBottom w:val="0"/>
      <w:divBdr>
        <w:top w:val="none" w:sz="0" w:space="0" w:color="auto"/>
        <w:left w:val="none" w:sz="0" w:space="0" w:color="auto"/>
        <w:bottom w:val="none" w:sz="0" w:space="0" w:color="auto"/>
        <w:right w:val="none" w:sz="0" w:space="0" w:color="auto"/>
      </w:divBdr>
    </w:div>
    <w:div w:id="1757166818">
      <w:bodyDiv w:val="1"/>
      <w:marLeft w:val="0"/>
      <w:marRight w:val="0"/>
      <w:marTop w:val="0"/>
      <w:marBottom w:val="0"/>
      <w:divBdr>
        <w:top w:val="none" w:sz="0" w:space="0" w:color="auto"/>
        <w:left w:val="none" w:sz="0" w:space="0" w:color="auto"/>
        <w:bottom w:val="none" w:sz="0" w:space="0" w:color="auto"/>
        <w:right w:val="none" w:sz="0" w:space="0" w:color="auto"/>
      </w:divBdr>
    </w:div>
    <w:div w:id="1852984517">
      <w:bodyDiv w:val="1"/>
      <w:marLeft w:val="0"/>
      <w:marRight w:val="0"/>
      <w:marTop w:val="0"/>
      <w:marBottom w:val="0"/>
      <w:divBdr>
        <w:top w:val="none" w:sz="0" w:space="0" w:color="auto"/>
        <w:left w:val="none" w:sz="0" w:space="0" w:color="auto"/>
        <w:bottom w:val="none" w:sz="0" w:space="0" w:color="auto"/>
        <w:right w:val="none" w:sz="0" w:space="0" w:color="auto"/>
      </w:divBdr>
    </w:div>
    <w:div w:id="1974284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segreteria.aeci@pec.aeci.i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hyperlink" Target="mailto:infoaeci@aeroclubitalia.it" TargetMode="External"/><Relationship Id="rId1" Type="http://schemas.openxmlformats.org/officeDocument/2006/relationships/hyperlink" Target="http://www.aeci.it" TargetMode="External"/><Relationship Id="rId5" Type="http://schemas.openxmlformats.org/officeDocument/2006/relationships/image" Target="media/image5.jpeg"/><Relationship Id="rId4" Type="http://schemas.openxmlformats.org/officeDocument/2006/relationships/image" Target="media/image4.jpeg"/></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acci_000\Google%20Drive\Aero%20club%2004.05.2015\Modelli%20documenti\Modello-lettera-AeCI.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39C1D565-D4DF-4AF7-9587-BFFA7984DA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Modello-lettera-AeCI</Template>
  <TotalTime>0</TotalTime>
  <Pages>8</Pages>
  <Words>2425</Words>
  <Characters>13826</Characters>
  <Application>Microsoft Office Word</Application>
  <DocSecurity>0</DocSecurity>
  <Lines>115</Lines>
  <Paragraphs>32</Paragraphs>
  <ScaleCrop>false</ScaleCrop>
  <HeadingPairs>
    <vt:vector size="2" baseType="variant">
      <vt:variant>
        <vt:lpstr>Titolo</vt:lpstr>
      </vt:variant>
      <vt:variant>
        <vt:i4>1</vt:i4>
      </vt:variant>
    </vt:vector>
  </HeadingPairs>
  <TitlesOfParts>
    <vt:vector size="1" baseType="lpstr">
      <vt:lpstr>Prot</vt:lpstr>
    </vt:vector>
  </TitlesOfParts>
  <Company>oemcompany</Company>
  <LinksUpToDate>false</LinksUpToDate>
  <CharactersWithSpaces>16219</CharactersWithSpaces>
  <SharedDoc>false</SharedDoc>
  <HLinks>
    <vt:vector size="12" baseType="variant">
      <vt:variant>
        <vt:i4>3866637</vt:i4>
      </vt:variant>
      <vt:variant>
        <vt:i4>3</vt:i4>
      </vt:variant>
      <vt:variant>
        <vt:i4>0</vt:i4>
      </vt:variant>
      <vt:variant>
        <vt:i4>5</vt:i4>
      </vt:variant>
      <vt:variant>
        <vt:lpwstr>mailto:infoaeci@aeroclubitalia.it</vt:lpwstr>
      </vt:variant>
      <vt:variant>
        <vt:lpwstr/>
      </vt:variant>
      <vt:variant>
        <vt:i4>7536693</vt:i4>
      </vt:variant>
      <vt:variant>
        <vt:i4>0</vt:i4>
      </vt:variant>
      <vt:variant>
        <vt:i4>0</vt:i4>
      </vt:variant>
      <vt:variant>
        <vt:i4>5</vt:i4>
      </vt:variant>
      <vt:variant>
        <vt:lpwstr>http://www.aeci.it/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dc:title>
  <dc:creator>Gegè</dc:creator>
  <cp:lastModifiedBy>rfidanza</cp:lastModifiedBy>
  <cp:revision>2</cp:revision>
  <cp:lastPrinted>2022-03-30T06:56:00Z</cp:lastPrinted>
  <dcterms:created xsi:type="dcterms:W3CDTF">2022-03-30T07:00:00Z</dcterms:created>
  <dcterms:modified xsi:type="dcterms:W3CDTF">2022-03-30T07:00:00Z</dcterms:modified>
</cp:coreProperties>
</file>